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4D3A8" w14:textId="38C8F4E3" w:rsidR="00BA4F02" w:rsidRDefault="008C5E9D">
      <w:r>
        <w:rPr>
          <w:noProof/>
        </w:rPr>
        <mc:AlternateContent>
          <mc:Choice Requires="wps">
            <w:drawing>
              <wp:anchor distT="0" distB="0" distL="114300" distR="114300" simplePos="0" relativeHeight="251682968" behindDoc="0" locked="0" layoutInCell="1" allowOverlap="1" wp14:anchorId="36050B18" wp14:editId="0BA89620">
                <wp:simplePos x="0" y="0"/>
                <wp:positionH relativeFrom="page">
                  <wp:posOffset>410198</wp:posOffset>
                </wp:positionH>
                <wp:positionV relativeFrom="page">
                  <wp:posOffset>4819828</wp:posOffset>
                </wp:positionV>
                <wp:extent cx="2541270" cy="2599316"/>
                <wp:effectExtent l="0" t="0" r="0" b="0"/>
                <wp:wrapThrough wrapText="bothSides">
                  <wp:wrapPolygon edited="0">
                    <wp:start x="540" y="106"/>
                    <wp:lineTo x="540" y="21426"/>
                    <wp:lineTo x="20942" y="21426"/>
                    <wp:lineTo x="20942" y="106"/>
                    <wp:lineTo x="540" y="106"/>
                  </wp:wrapPolygon>
                </wp:wrapThrough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2599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57C7AD5" w14:textId="3AF8FD9F" w:rsidR="007F4289" w:rsidRDefault="007F4289" w:rsidP="00B5261B">
                            <w:pPr>
                              <w:spacing w:after="0"/>
                              <w:ind w:left="426" w:hanging="426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8C5E9D">
                              <w:rPr>
                                <w:rFonts w:asciiTheme="majorHAnsi" w:hAnsiTheme="majorHAnsi"/>
                                <w:b/>
                                <w:color w:val="0070C0"/>
                                <w:sz w:val="16"/>
                                <w:szCs w:val="16"/>
                              </w:rPr>
                              <w:t>Preventative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: creation of positive learning </w:t>
                            </w:r>
                            <w:r w:rsidR="008C5E9D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differentiated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environment, incentives </w:t>
                            </w:r>
                            <w:r w:rsidR="008C5E9D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support.</w:t>
                            </w:r>
                          </w:p>
                          <w:p w14:paraId="7381236E" w14:textId="77777777" w:rsidR="007F4289" w:rsidRPr="0079527D" w:rsidRDefault="007F4289" w:rsidP="00BA4F02">
                            <w:pPr>
                              <w:spacing w:after="0"/>
                              <w:ind w:left="426" w:hanging="426"/>
                              <w:rPr>
                                <w:rFonts w:asciiTheme="majorHAnsi" w:hAnsiTheme="majorHAns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C391BF0" w14:textId="77777777" w:rsidR="007F4289" w:rsidRPr="00B5261B" w:rsidRDefault="007F4289" w:rsidP="00BA4F02">
                            <w:pPr>
                              <w:spacing w:after="0"/>
                              <w:ind w:left="426" w:hanging="426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6E4754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STEP 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B5261B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Low level intervention – eye contact or, walk over to student’s desk.</w:t>
                            </w:r>
                          </w:p>
                          <w:p w14:paraId="75F18C18" w14:textId="77777777" w:rsidR="007F4289" w:rsidRPr="006E4754" w:rsidRDefault="007F4289" w:rsidP="00BA4F02">
                            <w:pPr>
                              <w:spacing w:after="0"/>
                              <w:ind w:left="426" w:hanging="426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14:paraId="4E98609D" w14:textId="30333D19" w:rsidR="007F4289" w:rsidRPr="006E4754" w:rsidRDefault="007F4289" w:rsidP="00BA4F02">
                            <w:pPr>
                              <w:spacing w:after="0"/>
                              <w:ind w:left="426" w:hanging="426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6E4754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STEP 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Pr="00761FD8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Verbal warning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6BF5674" w14:textId="77777777" w:rsidR="007F4289" w:rsidRPr="006E4754" w:rsidRDefault="007F4289" w:rsidP="00BA4F02">
                            <w:pPr>
                              <w:spacing w:after="0"/>
                              <w:ind w:left="426" w:hanging="426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14:paraId="35647DCD" w14:textId="77777777" w:rsidR="007F4289" w:rsidRPr="006E4754" w:rsidRDefault="007F4289" w:rsidP="00BA4F02">
                            <w:pPr>
                              <w:spacing w:after="0"/>
                              <w:ind w:left="426" w:hanging="426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6E4754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STEP 3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Pr="00761FD8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Remove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or isolate 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student or the 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problem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in class  - sit at desk in front of teacher or on mat.</w:t>
                            </w:r>
                          </w:p>
                          <w:p w14:paraId="6B3AFD42" w14:textId="77777777" w:rsidR="007F4289" w:rsidRPr="006E4754" w:rsidRDefault="007F4289" w:rsidP="00761FD8">
                            <w:pPr>
                              <w:spacing w:after="0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14:paraId="5112BA5F" w14:textId="77777777" w:rsidR="007F4289" w:rsidRPr="00385346" w:rsidRDefault="007F4289" w:rsidP="00BA4F02">
                            <w:pPr>
                              <w:ind w:left="426" w:hanging="426"/>
                              <w:jc w:val="both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6E4754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STEP 4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Time out in class or in buddy room to fill out reflection 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sheet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- sent home for parent signature.</w:t>
                            </w:r>
                          </w:p>
                          <w:p w14:paraId="5684AFD8" w14:textId="77777777" w:rsidR="007F4289" w:rsidRPr="00385346" w:rsidRDefault="007F4289" w:rsidP="00BA4F02">
                            <w:pPr>
                              <w:ind w:left="426" w:hanging="426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6E4754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STEP 5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Orange (repeated occasions reaching Step 4).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Referred to Office.</w:t>
                            </w:r>
                          </w:p>
                          <w:p w14:paraId="3B5AC96F" w14:textId="77777777" w:rsidR="007F4289" w:rsidRDefault="007F4289" w:rsidP="00BA4F02">
                            <w:pPr>
                              <w:ind w:left="426" w:hanging="426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STEP 6: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Red (very serious). Referred directly to office. May</w:t>
                            </w:r>
                            <w:r w:rsidRPr="006E4754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bypass the steps</w:t>
                            </w:r>
                            <w:r w:rsidRPr="006E4754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above (depending</w:t>
                            </w:r>
                            <w:r w:rsidRPr="006E4754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475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on seriousness).</w:t>
                            </w:r>
                          </w:p>
                          <w:p w14:paraId="24EE8A9B" w14:textId="77777777" w:rsidR="007F4289" w:rsidRPr="00385346" w:rsidRDefault="007F4289" w:rsidP="00BA4F02">
                            <w:pPr>
                              <w:ind w:left="426" w:hanging="426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E4829A2" w14:textId="77777777" w:rsidR="007F4289" w:rsidRPr="006E4754" w:rsidRDefault="007F4289" w:rsidP="00BA4F02">
                            <w:pPr>
                              <w:pStyle w:val="msobodytext4"/>
                              <w:widowControl w:val="0"/>
                              <w:spacing w:line="240" w:lineRule="exact"/>
                              <w:ind w:left="426" w:hanging="426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0B18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32.3pt;margin-top:379.5pt;width:200.1pt;height:204.65pt;z-index:25168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" filled="f" stroked="f">
                <v:textbox>
                  <w:txbxContent>
                    <w:p w14:paraId="657C7AD5" w14:textId="3AF8FD9F" w:rsidR="007F4289" w:rsidRDefault="007F4289" w:rsidP="00B5261B">
                      <w:pPr>
                        <w:spacing w:after="0"/>
                        <w:ind w:left="426" w:hanging="426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8C5E9D">
                        <w:rPr>
                          <w:rFonts w:asciiTheme="majorHAnsi" w:hAnsiTheme="majorHAnsi"/>
                          <w:b/>
                          <w:color w:val="0070C0"/>
                          <w:sz w:val="16"/>
                          <w:szCs w:val="16"/>
                        </w:rPr>
                        <w:t>Preventative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: creation of positive learning </w:t>
                      </w:r>
                      <w:r w:rsidR="008C5E9D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differentiated 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environment, incentives </w:t>
                      </w:r>
                      <w:r w:rsidR="008C5E9D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&amp; 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support.</w:t>
                      </w:r>
                    </w:p>
                    <w:p w14:paraId="7381236E" w14:textId="77777777" w:rsidR="007F4289" w:rsidRPr="0079527D" w:rsidRDefault="007F4289" w:rsidP="00BA4F02">
                      <w:pPr>
                        <w:spacing w:after="0"/>
                        <w:ind w:left="426" w:hanging="426"/>
                        <w:rPr>
                          <w:rFonts w:asciiTheme="majorHAnsi" w:hAnsiTheme="majorHAnsi"/>
                          <w:b/>
                          <w:sz w:val="8"/>
                          <w:szCs w:val="8"/>
                        </w:rPr>
                      </w:pPr>
                    </w:p>
                    <w:p w14:paraId="3C391BF0" w14:textId="77777777" w:rsidR="007F4289" w:rsidRPr="00B5261B" w:rsidRDefault="007F4289" w:rsidP="00BA4F02">
                      <w:pPr>
                        <w:spacing w:after="0"/>
                        <w:ind w:left="426" w:hanging="426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6E4754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STEP 1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Pr="00B5261B">
                        <w:rPr>
                          <w:rFonts w:asciiTheme="majorHAnsi" w:hAnsiTheme="majorHAnsi"/>
                          <w:sz w:val="16"/>
                          <w:szCs w:val="16"/>
                        </w:rPr>
                        <w:t>Low level intervention – eye contact or, walk over to student’s desk.</w:t>
                      </w:r>
                    </w:p>
                    <w:p w14:paraId="75F18C18" w14:textId="77777777" w:rsidR="007F4289" w:rsidRPr="006E4754" w:rsidRDefault="007F4289" w:rsidP="00BA4F02">
                      <w:pPr>
                        <w:spacing w:after="0"/>
                        <w:ind w:left="426" w:hanging="426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  <w:p w14:paraId="4E98609D" w14:textId="30333D19" w:rsidR="007F4289" w:rsidRPr="006E4754" w:rsidRDefault="007F4289" w:rsidP="00BA4F02">
                      <w:pPr>
                        <w:spacing w:after="0"/>
                        <w:ind w:left="426" w:hanging="426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6E4754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STEP 2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:</w:t>
                      </w:r>
                      <w:r w:rsidRPr="00761FD8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>Verbal warning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.</w:t>
                      </w:r>
                    </w:p>
                    <w:p w14:paraId="46BF5674" w14:textId="77777777" w:rsidR="007F4289" w:rsidRPr="006E4754" w:rsidRDefault="007F4289" w:rsidP="00BA4F02">
                      <w:pPr>
                        <w:spacing w:after="0"/>
                        <w:ind w:left="426" w:hanging="426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  <w:p w14:paraId="35647DCD" w14:textId="77777777" w:rsidR="007F4289" w:rsidRPr="006E4754" w:rsidRDefault="007F4289" w:rsidP="00BA4F02">
                      <w:pPr>
                        <w:spacing w:after="0"/>
                        <w:ind w:left="426" w:hanging="426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6E4754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STEP 3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:</w:t>
                      </w:r>
                      <w:r w:rsidRPr="00761FD8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Remove 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or isolate 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student or the 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>problem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in class  - sit at desk in front of teacher or on mat.</w:t>
                      </w:r>
                    </w:p>
                    <w:p w14:paraId="6B3AFD42" w14:textId="77777777" w:rsidR="007F4289" w:rsidRPr="006E4754" w:rsidRDefault="007F4289" w:rsidP="00761FD8">
                      <w:pPr>
                        <w:spacing w:after="0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  <w:p w14:paraId="5112BA5F" w14:textId="77777777" w:rsidR="007F4289" w:rsidRPr="00385346" w:rsidRDefault="007F4289" w:rsidP="00BA4F02">
                      <w:pPr>
                        <w:ind w:left="426" w:hanging="426"/>
                        <w:jc w:val="both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6E4754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STEP 4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Time out in class or in buddy room to fill out reflection 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sheet 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- sent home for parent signature.</w:t>
                      </w:r>
                    </w:p>
                    <w:p w14:paraId="5684AFD8" w14:textId="77777777" w:rsidR="007F4289" w:rsidRPr="00385346" w:rsidRDefault="007F4289" w:rsidP="00BA4F02">
                      <w:pPr>
                        <w:ind w:left="426" w:hanging="426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6E4754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STEP 5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>Orange (repeated occasions reaching Step 4).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Referred to Office.</w:t>
                      </w:r>
                    </w:p>
                    <w:p w14:paraId="3B5AC96F" w14:textId="77777777" w:rsidR="007F4289" w:rsidRDefault="007F4289" w:rsidP="00BA4F02">
                      <w:pPr>
                        <w:ind w:left="426" w:hanging="426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STEP 6: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>Red (very serious). Referred directly to office. May</w:t>
                      </w:r>
                      <w:r w:rsidRPr="006E4754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>bypass the steps</w:t>
                      </w:r>
                      <w:r w:rsidRPr="006E4754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>above (depending</w:t>
                      </w:r>
                      <w:r w:rsidRPr="006E4754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6E4754">
                        <w:rPr>
                          <w:rFonts w:asciiTheme="majorHAnsi" w:hAnsiTheme="majorHAnsi"/>
                          <w:sz w:val="16"/>
                          <w:szCs w:val="16"/>
                        </w:rPr>
                        <w:t>on seriousness).</w:t>
                      </w:r>
                    </w:p>
                    <w:p w14:paraId="24EE8A9B" w14:textId="77777777" w:rsidR="007F4289" w:rsidRPr="00385346" w:rsidRDefault="007F4289" w:rsidP="00BA4F02">
                      <w:pPr>
                        <w:ind w:left="426" w:hanging="426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6E4829A2" w14:textId="77777777" w:rsidR="007F4289" w:rsidRPr="006E4754" w:rsidRDefault="007F4289" w:rsidP="00BA4F02">
                      <w:pPr>
                        <w:pStyle w:val="msobodytext4"/>
                        <w:widowControl w:val="0"/>
                        <w:spacing w:line="240" w:lineRule="exact"/>
                        <w:ind w:left="426" w:hanging="426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920" behindDoc="0" locked="0" layoutInCell="1" allowOverlap="1" wp14:anchorId="04FABC38" wp14:editId="305612F6">
                <wp:simplePos x="0" y="0"/>
                <wp:positionH relativeFrom="page">
                  <wp:posOffset>412750</wp:posOffset>
                </wp:positionH>
                <wp:positionV relativeFrom="page">
                  <wp:posOffset>4447540</wp:posOffset>
                </wp:positionV>
                <wp:extent cx="2541905" cy="347980"/>
                <wp:effectExtent l="50800" t="76200" r="74295" b="58420"/>
                <wp:wrapNone/>
                <wp:docPr id="6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3479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C50235" w14:textId="1996AA90" w:rsidR="007F4289" w:rsidRPr="006E4754" w:rsidRDefault="007F4289" w:rsidP="00850347">
                            <w:pPr>
                              <w:shd w:val="clear" w:color="auto" w:fill="993366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="0078670A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EHAVIOUR RESPONSE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STEPS</w:t>
                            </w:r>
                          </w:p>
                          <w:p w14:paraId="4BF27B34" w14:textId="77777777" w:rsidR="007F4289" w:rsidRDefault="007F4289" w:rsidP="00356057">
                            <w:pPr>
                              <w:shd w:val="clear" w:color="auto" w:fill="99336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ABC38" id="Rectangle 6" o:spid="_x0000_s1027" style="position:absolute;margin-left:32.5pt;margin-top:350.2pt;width:200.15pt;height:27.4pt;z-index:25168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" fillcolor="#242852 [3215]" stroked="f">
                <v:textbox inset=",7.2pt,,7.2pt">
                  <w:txbxContent>
                    <w:p w14:paraId="27C50235" w14:textId="1996AA90" w:rsidR="007F4289" w:rsidRPr="006E4754" w:rsidRDefault="007F4289" w:rsidP="00850347">
                      <w:pPr>
                        <w:shd w:val="clear" w:color="auto" w:fill="993366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="0078670A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EHAVIOUR RESPONSE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STEPS</w:t>
                      </w:r>
                    </w:p>
                    <w:p w14:paraId="4BF27B34" w14:textId="77777777" w:rsidR="007F4289" w:rsidRDefault="007F4289" w:rsidP="00356057">
                      <w:pPr>
                        <w:shd w:val="clear" w:color="auto" w:fill="993366"/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0347">
        <w:rPr>
          <w:noProof/>
        </w:rPr>
        <mc:AlternateContent>
          <mc:Choice Requires="wps">
            <w:drawing>
              <wp:anchor distT="0" distB="0" distL="114300" distR="114300" simplePos="0" relativeHeight="251678872" behindDoc="0" locked="0" layoutInCell="1" allowOverlap="1" wp14:anchorId="0A788E2E" wp14:editId="260E07D7">
                <wp:simplePos x="0" y="0"/>
                <wp:positionH relativeFrom="page">
                  <wp:posOffset>367469</wp:posOffset>
                </wp:positionH>
                <wp:positionV relativeFrom="page">
                  <wp:posOffset>401653</wp:posOffset>
                </wp:positionV>
                <wp:extent cx="2720340" cy="4076344"/>
                <wp:effectExtent l="0" t="0" r="0" b="0"/>
                <wp:wrapThrough wrapText="bothSides">
                  <wp:wrapPolygon edited="0">
                    <wp:start x="504" y="67"/>
                    <wp:lineTo x="504" y="21469"/>
                    <wp:lineTo x="20975" y="21469"/>
                    <wp:lineTo x="20975" y="67"/>
                    <wp:lineTo x="504" y="67"/>
                  </wp:wrapPolygon>
                </wp:wrapThrough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0340" cy="4076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E15B3" w14:textId="77777777" w:rsidR="007F4289" w:rsidRDefault="007F4289" w:rsidP="00BA4F02">
                            <w:pPr>
                              <w:spacing w:after="1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9777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HOMEWORK POLICY</w:t>
                            </w:r>
                          </w:p>
                          <w:p w14:paraId="58434A1E" w14:textId="0706D5D8" w:rsidR="007F4289" w:rsidRPr="008C5E9D" w:rsidRDefault="007F4289" w:rsidP="00BA4F0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Students are</w:t>
                            </w:r>
                            <w:r w:rsidRPr="007A0BCD">
                              <w:rPr>
                                <w:sz w:val="18"/>
                                <w:szCs w:val="18"/>
                              </w:rPr>
                              <w:t xml:space="preserve"> expected to complete daily homework of </w:t>
                            </w:r>
                            <w:r w:rsidRPr="00247E12">
                              <w:rPr>
                                <w:b/>
                                <w:sz w:val="18"/>
                                <w:szCs w:val="18"/>
                              </w:rPr>
                              <w:t>Reading</w:t>
                            </w:r>
                            <w:r w:rsidRPr="007A0BC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(a range of texts </w:t>
                            </w:r>
                            <w:r w:rsidRPr="00F8737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to an adult at least </w:t>
                            </w:r>
                            <w:r w:rsidR="008C5E9D" w:rsidRPr="00F87372">
                              <w:rPr>
                                <w:b/>
                                <w:sz w:val="18"/>
                                <w:szCs w:val="18"/>
                              </w:rPr>
                              <w:t>3-4 times</w:t>
                            </w:r>
                            <w:r w:rsidRPr="00F8737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 week</w:t>
                            </w:r>
                            <w:r w:rsidRPr="00F87372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r w:rsidRPr="00F8737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Spelling </w:t>
                            </w:r>
                            <w:r w:rsidRPr="00F87372">
                              <w:rPr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F8737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Mental </w:t>
                            </w:r>
                            <w:proofErr w:type="spellStart"/>
                            <w:r w:rsidRPr="00F87372">
                              <w:rPr>
                                <w:b/>
                                <w:sz w:val="18"/>
                                <w:szCs w:val="18"/>
                              </w:rPr>
                              <w:t>Maths</w:t>
                            </w:r>
                            <w:proofErr w:type="spellEnd"/>
                            <w:r w:rsidRPr="00F87372">
                              <w:rPr>
                                <w:sz w:val="18"/>
                                <w:szCs w:val="18"/>
                              </w:rPr>
                              <w:t xml:space="preserve"> (tables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Pr="007A0BCD">
                              <w:rPr>
                                <w:sz w:val="18"/>
                                <w:szCs w:val="18"/>
                              </w:rPr>
                              <w:t xml:space="preserve"> fast recall of basic facts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). Spelling includes revision of D. Rigg Year 1 – 3 sight words. Work will also be set in </w:t>
                            </w:r>
                            <w:r w:rsidRPr="00247E12">
                              <w:rPr>
                                <w:b/>
                                <w:sz w:val="18"/>
                                <w:szCs w:val="18"/>
                              </w:rPr>
                              <w:t>Mathletics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Students are being issued with logins for online programs and these will be glued into their Homework and Communication book. Home Reading is recorded in a Reading Diary. </w:t>
                            </w:r>
                            <w:r w:rsidRPr="007A0BC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Students should have a regular homework time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of 30 minutes daily. </w:t>
                            </w:r>
                            <w:r w:rsidRPr="00A367F7">
                              <w:rPr>
                                <w:sz w:val="18"/>
                                <w:szCs w:val="18"/>
                              </w:rPr>
                              <w:t>Homework such as writing out tables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fast </w:t>
                            </w:r>
                            <w:r w:rsidR="008B64CA">
                              <w:rPr>
                                <w:sz w:val="18"/>
                                <w:szCs w:val="18"/>
                              </w:rPr>
                              <w:t xml:space="preserve">mental </w:t>
                            </w:r>
                            <w:proofErr w:type="spellStart"/>
                            <w:r w:rsidR="008B64CA">
                              <w:rPr>
                                <w:sz w:val="18"/>
                                <w:szCs w:val="18"/>
                              </w:rPr>
                              <w:t>maths</w:t>
                            </w:r>
                            <w:proofErr w:type="spellEnd"/>
                            <w:r w:rsidR="008B64C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facts or spelling can</w:t>
                            </w:r>
                            <w:r w:rsidRPr="00A367F7">
                              <w:rPr>
                                <w:sz w:val="18"/>
                                <w:szCs w:val="18"/>
                              </w:rPr>
                              <w:t xml:space="preserve"> be completed in the Homework and Communication Book.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737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Reading Diaries and Homework Books are reviewed every Friday. </w:t>
                            </w:r>
                            <w:r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Parents please sign the Reading Diary weekly.</w:t>
                            </w:r>
                            <w:r w:rsidRPr="008C5E9D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87F55CA" w14:textId="77777777" w:rsidR="007F4289" w:rsidRDefault="007F4289" w:rsidP="00850347">
                            <w:pPr>
                              <w:spacing w:after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A0BCD">
                              <w:rPr>
                                <w:b/>
                                <w:sz w:val="18"/>
                                <w:szCs w:val="18"/>
                              </w:rPr>
                              <w:t>HOME/SCHOOL COMMUNICATION</w:t>
                            </w:r>
                          </w:p>
                          <w:p w14:paraId="156586CD" w14:textId="4157AB0C" w:rsidR="007F4289" w:rsidRPr="008C5E9D" w:rsidRDefault="007F4289" w:rsidP="008C5E9D">
                            <w:pPr>
                              <w:spacing w:after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We use Class Dojo to communicate with parents/caregivers, along with the Parent Link program. Students received a Homework and Communication Book. Please use Class Dojo, the Communication book, or you can also use email to keep us up to date with information about your child. </w:t>
                            </w:r>
                            <w:r w:rsidRPr="00F8737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Your contact details and your child’s medical information should always be up to 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88E2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8" type="#_x0000_t202" style="position:absolute;margin-left:28.95pt;margin-top:31.65pt;width:214.2pt;height:320.95pt;z-index:25167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" filled="f" stroked="f">
                <v:textbox>
                  <w:txbxContent>
                    <w:p w14:paraId="566E15B3" w14:textId="77777777" w:rsidR="007F4289" w:rsidRDefault="007F4289" w:rsidP="00BA4F02">
                      <w:pPr>
                        <w:spacing w:after="1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97776">
                        <w:rPr>
                          <w:b/>
                          <w:bCs/>
                          <w:sz w:val="20"/>
                          <w:szCs w:val="20"/>
                        </w:rPr>
                        <w:t>HOMEWORK POLICY</w:t>
                      </w:r>
                    </w:p>
                    <w:p w14:paraId="58434A1E" w14:textId="0706D5D8" w:rsidR="007F4289" w:rsidRPr="008C5E9D" w:rsidRDefault="007F4289" w:rsidP="00BA4F0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Students are</w:t>
                      </w:r>
                      <w:r w:rsidRPr="007A0BCD">
                        <w:rPr>
                          <w:sz w:val="18"/>
                          <w:szCs w:val="18"/>
                        </w:rPr>
                        <w:t xml:space="preserve"> expected to complete daily homework of </w:t>
                      </w:r>
                      <w:r w:rsidRPr="00247E12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  <w:r w:rsidRPr="007A0BCD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(a range of texts </w:t>
                      </w:r>
                      <w:r w:rsidRPr="00F87372">
                        <w:rPr>
                          <w:b/>
                          <w:sz w:val="18"/>
                          <w:szCs w:val="18"/>
                        </w:rPr>
                        <w:t xml:space="preserve">to an adult at least </w:t>
                      </w:r>
                      <w:r w:rsidR="008C5E9D" w:rsidRPr="00F87372">
                        <w:rPr>
                          <w:b/>
                          <w:sz w:val="18"/>
                          <w:szCs w:val="18"/>
                        </w:rPr>
                        <w:t>3-4 times</w:t>
                      </w:r>
                      <w:r w:rsidRPr="00F87372">
                        <w:rPr>
                          <w:b/>
                          <w:sz w:val="18"/>
                          <w:szCs w:val="18"/>
                        </w:rPr>
                        <w:t xml:space="preserve"> a week</w:t>
                      </w:r>
                      <w:r w:rsidRPr="00F87372">
                        <w:rPr>
                          <w:sz w:val="18"/>
                          <w:szCs w:val="18"/>
                        </w:rPr>
                        <w:t xml:space="preserve">), </w:t>
                      </w:r>
                      <w:r w:rsidRPr="00F87372">
                        <w:rPr>
                          <w:b/>
                          <w:sz w:val="18"/>
                          <w:szCs w:val="18"/>
                        </w:rPr>
                        <w:t xml:space="preserve">Spelling </w:t>
                      </w:r>
                      <w:r w:rsidRPr="00F87372">
                        <w:rPr>
                          <w:sz w:val="18"/>
                          <w:szCs w:val="18"/>
                        </w:rPr>
                        <w:t xml:space="preserve">and </w:t>
                      </w:r>
                      <w:r w:rsidRPr="00F87372">
                        <w:rPr>
                          <w:b/>
                          <w:sz w:val="18"/>
                          <w:szCs w:val="18"/>
                        </w:rPr>
                        <w:t xml:space="preserve">Mental </w:t>
                      </w:r>
                      <w:proofErr w:type="spellStart"/>
                      <w:r w:rsidRPr="00F87372">
                        <w:rPr>
                          <w:b/>
                          <w:sz w:val="18"/>
                          <w:szCs w:val="18"/>
                        </w:rPr>
                        <w:t>Maths</w:t>
                      </w:r>
                      <w:proofErr w:type="spellEnd"/>
                      <w:r w:rsidRPr="00F87372">
                        <w:rPr>
                          <w:sz w:val="18"/>
                          <w:szCs w:val="18"/>
                        </w:rPr>
                        <w:t xml:space="preserve"> (tables</w:t>
                      </w:r>
                      <w:r>
                        <w:rPr>
                          <w:sz w:val="18"/>
                          <w:szCs w:val="18"/>
                        </w:rPr>
                        <w:t xml:space="preserve"> and</w:t>
                      </w:r>
                      <w:r w:rsidRPr="007A0BCD">
                        <w:rPr>
                          <w:sz w:val="18"/>
                          <w:szCs w:val="18"/>
                        </w:rPr>
                        <w:t xml:space="preserve"> fast recall of basic facts</w:t>
                      </w:r>
                      <w:r>
                        <w:rPr>
                          <w:sz w:val="18"/>
                          <w:szCs w:val="18"/>
                        </w:rPr>
                        <w:t xml:space="preserve">). Spelling includes revision of D. Rigg Year 1 – 3 sight words. Work will also be set in </w:t>
                      </w:r>
                      <w:r w:rsidRPr="00247E12">
                        <w:rPr>
                          <w:b/>
                          <w:sz w:val="18"/>
                          <w:szCs w:val="18"/>
                        </w:rPr>
                        <w:t>Mathletics</w:t>
                      </w:r>
                      <w:r>
                        <w:rPr>
                          <w:sz w:val="18"/>
                          <w:szCs w:val="18"/>
                        </w:rPr>
                        <w:t xml:space="preserve">. Students are being issued with logins for online programs and these will be glued into their Homework and Communication book. Home Reading is recorded in a Reading Diary. </w:t>
                      </w:r>
                      <w:r w:rsidRPr="007A0BCD">
                        <w:rPr>
                          <w:b/>
                          <w:sz w:val="18"/>
                          <w:szCs w:val="18"/>
                        </w:rPr>
                        <w:t xml:space="preserve">Students should have a regular homework time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of 30 minutes daily. </w:t>
                      </w:r>
                      <w:r w:rsidRPr="00A367F7">
                        <w:rPr>
                          <w:sz w:val="18"/>
                          <w:szCs w:val="18"/>
                        </w:rPr>
                        <w:t>Homework such as writing out tables</w:t>
                      </w:r>
                      <w:r>
                        <w:rPr>
                          <w:sz w:val="18"/>
                          <w:szCs w:val="18"/>
                        </w:rPr>
                        <w:t xml:space="preserve">, fast </w:t>
                      </w:r>
                      <w:r w:rsidR="008B64CA">
                        <w:rPr>
                          <w:sz w:val="18"/>
                          <w:szCs w:val="18"/>
                        </w:rPr>
                        <w:t xml:space="preserve">mental </w:t>
                      </w:r>
                      <w:proofErr w:type="spellStart"/>
                      <w:r w:rsidR="008B64CA">
                        <w:rPr>
                          <w:sz w:val="18"/>
                          <w:szCs w:val="18"/>
                        </w:rPr>
                        <w:t>maths</w:t>
                      </w:r>
                      <w:proofErr w:type="spellEnd"/>
                      <w:r w:rsidR="008B64CA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facts or spelling can</w:t>
                      </w:r>
                      <w:r w:rsidRPr="00A367F7">
                        <w:rPr>
                          <w:sz w:val="18"/>
                          <w:szCs w:val="18"/>
                        </w:rPr>
                        <w:t xml:space="preserve"> be completed in the Homework and Communication Book.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87372">
                        <w:rPr>
                          <w:b/>
                          <w:sz w:val="18"/>
                          <w:szCs w:val="18"/>
                        </w:rPr>
                        <w:t xml:space="preserve">Reading Diaries and Homework Books are reviewed every Friday. </w:t>
                      </w:r>
                      <w:r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>Parents please sign the Reading Diary weekly.</w:t>
                      </w:r>
                      <w:r w:rsidRPr="008C5E9D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87F55CA" w14:textId="77777777" w:rsidR="007F4289" w:rsidRDefault="007F4289" w:rsidP="00850347">
                      <w:pPr>
                        <w:spacing w:after="120"/>
                        <w:rPr>
                          <w:b/>
                          <w:sz w:val="18"/>
                          <w:szCs w:val="18"/>
                        </w:rPr>
                      </w:pPr>
                      <w:r w:rsidRPr="007A0BCD">
                        <w:rPr>
                          <w:b/>
                          <w:sz w:val="18"/>
                          <w:szCs w:val="18"/>
                        </w:rPr>
                        <w:t>HOME/SCHOOL COMMUNICATION</w:t>
                      </w:r>
                    </w:p>
                    <w:p w14:paraId="156586CD" w14:textId="4157AB0C" w:rsidR="007F4289" w:rsidRPr="008C5E9D" w:rsidRDefault="007F4289" w:rsidP="008C5E9D">
                      <w:pPr>
                        <w:spacing w:after="12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We use Class Dojo to communicate with parents/caregivers, along with the Parent Link program. Students received a Homework and Communication Book. Please use Class Dojo, the Communication book, or you can also use email to keep us up to date with information about your child. </w:t>
                      </w:r>
                      <w:r w:rsidRPr="00F87372">
                        <w:rPr>
                          <w:b/>
                          <w:i/>
                          <w:sz w:val="18"/>
                          <w:szCs w:val="18"/>
                        </w:rPr>
                        <w:t>Your contact details and your child’s medical information should always be up to date.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A2BA5">
        <w:rPr>
          <w:noProof/>
        </w:rPr>
        <mc:AlternateContent>
          <mc:Choice Requires="wps">
            <w:drawing>
              <wp:anchor distT="0" distB="0" distL="114300" distR="114300" simplePos="0" relativeHeight="251703448" behindDoc="0" locked="0" layoutInCell="1" allowOverlap="1" wp14:anchorId="5A6B1DAC" wp14:editId="5A5E2307">
                <wp:simplePos x="0" y="0"/>
                <wp:positionH relativeFrom="page">
                  <wp:posOffset>3895090</wp:posOffset>
                </wp:positionH>
                <wp:positionV relativeFrom="page">
                  <wp:posOffset>1322070</wp:posOffset>
                </wp:positionV>
                <wp:extent cx="2379980" cy="1287145"/>
                <wp:effectExtent l="0" t="0" r="0" b="8255"/>
                <wp:wrapThrough wrapText="bothSides">
                  <wp:wrapPolygon edited="0">
                    <wp:start x="231" y="0"/>
                    <wp:lineTo x="231" y="21312"/>
                    <wp:lineTo x="21208" y="21312"/>
                    <wp:lineTo x="21208" y="0"/>
                    <wp:lineTo x="231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28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B2B26" w14:textId="6FD9FB41" w:rsidR="007F4289" w:rsidRPr="00CA2BA5" w:rsidRDefault="007F4289" w:rsidP="00CA2BA5">
                            <w:pPr>
                              <w:spacing w:after="120"/>
                              <w:rPr>
                                <w:color w:val="FFFF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  <w:szCs w:val="22"/>
                              </w:rPr>
                              <w:t>Science</w:t>
                            </w:r>
                            <w:r w:rsidR="00B87358">
                              <w:rPr>
                                <w:color w:val="FFFF00"/>
                                <w:sz w:val="22"/>
                                <w:szCs w:val="22"/>
                              </w:rPr>
                              <w:t xml:space="preserve">/Music </w:t>
                            </w:r>
                            <w:r w:rsidR="00B87358" w:rsidRPr="00B87358">
                              <w:rPr>
                                <w:color w:val="FFFF00"/>
                                <w:sz w:val="13"/>
                                <w:szCs w:val="13"/>
                              </w:rPr>
                              <w:t>(odd weeks)</w:t>
                            </w:r>
                            <w:r w:rsidRPr="00CA2BA5">
                              <w:rPr>
                                <w:color w:val="FFFF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color w:val="FFFF00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  <w:p w14:paraId="69533A4D" w14:textId="69C7EAAF" w:rsidR="007F4289" w:rsidRPr="00CA2BA5" w:rsidRDefault="00FD3063" w:rsidP="00CA2BA5">
                            <w:pPr>
                              <w:spacing w:after="120"/>
                              <w:rPr>
                                <w:color w:val="FFFF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  <w:szCs w:val="22"/>
                              </w:rPr>
                              <w:t>Italian</w:t>
                            </w:r>
                            <w:r w:rsidR="007F4289" w:rsidRPr="00CA2BA5">
                              <w:rPr>
                                <w:color w:val="FFFF00"/>
                                <w:sz w:val="22"/>
                                <w:szCs w:val="22"/>
                              </w:rPr>
                              <w:tab/>
                            </w:r>
                            <w:r w:rsidR="007F4289" w:rsidRPr="00CA2BA5">
                              <w:rPr>
                                <w:color w:val="FFFF00"/>
                                <w:sz w:val="22"/>
                                <w:szCs w:val="22"/>
                              </w:rPr>
                              <w:tab/>
                            </w:r>
                            <w:r w:rsidR="007F4289">
                              <w:rPr>
                                <w:color w:val="FFFF00"/>
                                <w:sz w:val="22"/>
                                <w:szCs w:val="22"/>
                              </w:rPr>
                              <w:tab/>
                            </w:r>
                            <w:r w:rsidR="007F4289" w:rsidRPr="00CA2BA5">
                              <w:rPr>
                                <w:color w:val="FFFF00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  <w:p w14:paraId="38F09296" w14:textId="7BA30DC0" w:rsidR="007F4289" w:rsidRPr="00CA2BA5" w:rsidRDefault="00FD3063" w:rsidP="00CA2BA5">
                            <w:pPr>
                              <w:spacing w:after="120"/>
                              <w:rPr>
                                <w:color w:val="FFFF00"/>
                                <w:sz w:val="22"/>
                                <w:szCs w:val="22"/>
                              </w:rPr>
                            </w:pPr>
                            <w:r w:rsidRPr="00B87358">
                              <w:rPr>
                                <w:color w:val="FF0000"/>
                                <w:sz w:val="22"/>
                                <w:szCs w:val="22"/>
                              </w:rPr>
                              <w:t>Early Close</w:t>
                            </w:r>
                            <w:r w:rsidR="007F4289" w:rsidRPr="00B87358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7F4289" w:rsidRPr="00CA2BA5">
                              <w:rPr>
                                <w:color w:val="FFFF00"/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="007F4289">
                              <w:rPr>
                                <w:color w:val="FFFF00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7F4289" w:rsidRPr="00CA2BA5">
                              <w:rPr>
                                <w:color w:val="FFFF00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  <w:p w14:paraId="00344C94" w14:textId="51DF9017" w:rsidR="007F4289" w:rsidRDefault="00FD3063" w:rsidP="00CA2BA5">
                            <w:pPr>
                              <w:spacing w:after="120"/>
                              <w:rPr>
                                <w:color w:val="FFFF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  <w:szCs w:val="22"/>
                              </w:rPr>
                              <w:t>Art/</w:t>
                            </w:r>
                            <w:r w:rsidR="007F4289">
                              <w:rPr>
                                <w:color w:val="FFFF00"/>
                                <w:sz w:val="22"/>
                                <w:szCs w:val="22"/>
                              </w:rPr>
                              <w:t xml:space="preserve">Middle Sport:  </w:t>
                            </w:r>
                            <w:r w:rsidR="007F4289">
                              <w:rPr>
                                <w:color w:val="FFFF00"/>
                                <w:sz w:val="22"/>
                                <w:szCs w:val="22"/>
                              </w:rPr>
                              <w:tab/>
                            </w:r>
                            <w:r w:rsidR="007F4289" w:rsidRPr="00CA2BA5">
                              <w:rPr>
                                <w:color w:val="FFFF00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  <w:p w14:paraId="716A7333" w14:textId="2371DBD1" w:rsidR="007F4289" w:rsidRPr="00CA2BA5" w:rsidRDefault="007F4289" w:rsidP="00CA2BA5">
                            <w:pPr>
                              <w:spacing w:after="120"/>
                              <w:rPr>
                                <w:color w:val="FFFF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  <w:szCs w:val="22"/>
                              </w:rPr>
                              <w:t>Phys. Ed.</w:t>
                            </w:r>
                            <w:r w:rsidR="00FD3063">
                              <w:rPr>
                                <w:color w:val="FFFF00"/>
                                <w:sz w:val="22"/>
                                <w:szCs w:val="22"/>
                              </w:rPr>
                              <w:t>/Library</w:t>
                            </w:r>
                            <w:r>
                              <w:rPr>
                                <w:color w:val="FFFF00"/>
                                <w:sz w:val="22"/>
                                <w:szCs w:val="22"/>
                              </w:rPr>
                              <w:tab/>
                              <w:t xml:space="preserve"> Friday</w:t>
                            </w:r>
                          </w:p>
                          <w:p w14:paraId="1BD25687" w14:textId="77777777" w:rsidR="007F4289" w:rsidRPr="00D02581" w:rsidRDefault="007F4289">
                            <w:pPr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1DAC" id="Text Box 7" o:spid="_x0000_s1029" type="#_x0000_t202" style="position:absolute;margin-left:306.7pt;margin-top:104.1pt;width:187.4pt;height:101.35pt;z-index:25170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" filled="f" stroked="f">
                <v:textbox>
                  <w:txbxContent>
                    <w:p w14:paraId="6C1B2B26" w14:textId="6FD9FB41" w:rsidR="007F4289" w:rsidRPr="00CA2BA5" w:rsidRDefault="007F4289" w:rsidP="00CA2BA5">
                      <w:pPr>
                        <w:spacing w:after="120"/>
                        <w:rPr>
                          <w:color w:val="FFFF00"/>
                          <w:sz w:val="22"/>
                          <w:szCs w:val="22"/>
                        </w:rPr>
                      </w:pPr>
                      <w:r>
                        <w:rPr>
                          <w:color w:val="FFFF00"/>
                          <w:sz w:val="22"/>
                          <w:szCs w:val="22"/>
                        </w:rPr>
                        <w:t>Science</w:t>
                      </w:r>
                      <w:r w:rsidR="00B87358">
                        <w:rPr>
                          <w:color w:val="FFFF00"/>
                          <w:sz w:val="22"/>
                          <w:szCs w:val="22"/>
                        </w:rPr>
                        <w:t xml:space="preserve">/Music </w:t>
                      </w:r>
                      <w:r w:rsidR="00B87358" w:rsidRPr="00B87358">
                        <w:rPr>
                          <w:color w:val="FFFF00"/>
                          <w:sz w:val="13"/>
                          <w:szCs w:val="13"/>
                        </w:rPr>
                        <w:t>(odd weeks)</w:t>
                      </w:r>
                      <w:r w:rsidRPr="00CA2BA5">
                        <w:rPr>
                          <w:color w:val="FFFF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FFFF00"/>
                          <w:sz w:val="22"/>
                          <w:szCs w:val="22"/>
                        </w:rPr>
                        <w:t>Monday</w:t>
                      </w:r>
                    </w:p>
                    <w:p w14:paraId="69533A4D" w14:textId="69C7EAAF" w:rsidR="007F4289" w:rsidRPr="00CA2BA5" w:rsidRDefault="00FD3063" w:rsidP="00CA2BA5">
                      <w:pPr>
                        <w:spacing w:after="120"/>
                        <w:rPr>
                          <w:color w:val="FFFF00"/>
                          <w:sz w:val="22"/>
                          <w:szCs w:val="22"/>
                        </w:rPr>
                      </w:pPr>
                      <w:r>
                        <w:rPr>
                          <w:color w:val="FFFF00"/>
                          <w:sz w:val="22"/>
                          <w:szCs w:val="22"/>
                        </w:rPr>
                        <w:t>Italian</w:t>
                      </w:r>
                      <w:r w:rsidR="007F4289" w:rsidRPr="00CA2BA5">
                        <w:rPr>
                          <w:color w:val="FFFF00"/>
                          <w:sz w:val="22"/>
                          <w:szCs w:val="22"/>
                        </w:rPr>
                        <w:tab/>
                      </w:r>
                      <w:r w:rsidR="007F4289" w:rsidRPr="00CA2BA5">
                        <w:rPr>
                          <w:color w:val="FFFF00"/>
                          <w:sz w:val="22"/>
                          <w:szCs w:val="22"/>
                        </w:rPr>
                        <w:tab/>
                      </w:r>
                      <w:r w:rsidR="007F4289">
                        <w:rPr>
                          <w:color w:val="FFFF00"/>
                          <w:sz w:val="22"/>
                          <w:szCs w:val="22"/>
                        </w:rPr>
                        <w:tab/>
                      </w:r>
                      <w:r w:rsidR="007F4289" w:rsidRPr="00CA2BA5">
                        <w:rPr>
                          <w:color w:val="FFFF00"/>
                          <w:sz w:val="22"/>
                          <w:szCs w:val="22"/>
                        </w:rPr>
                        <w:t>Tuesday</w:t>
                      </w:r>
                    </w:p>
                    <w:p w14:paraId="38F09296" w14:textId="7BA30DC0" w:rsidR="007F4289" w:rsidRPr="00CA2BA5" w:rsidRDefault="00FD3063" w:rsidP="00CA2BA5">
                      <w:pPr>
                        <w:spacing w:after="120"/>
                        <w:rPr>
                          <w:color w:val="FFFF00"/>
                          <w:sz w:val="22"/>
                          <w:szCs w:val="22"/>
                        </w:rPr>
                      </w:pPr>
                      <w:r w:rsidRPr="00B87358">
                        <w:rPr>
                          <w:color w:val="FF0000"/>
                          <w:sz w:val="22"/>
                          <w:szCs w:val="22"/>
                        </w:rPr>
                        <w:t>Early Close</w:t>
                      </w:r>
                      <w:r w:rsidR="007F4289" w:rsidRPr="00B87358">
                        <w:rPr>
                          <w:color w:val="FF0000"/>
                          <w:sz w:val="22"/>
                          <w:szCs w:val="22"/>
                        </w:rPr>
                        <w:t xml:space="preserve">: </w:t>
                      </w:r>
                      <w:r w:rsidR="007F4289" w:rsidRPr="00CA2BA5">
                        <w:rPr>
                          <w:color w:val="FFFF00"/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="007F4289">
                        <w:rPr>
                          <w:color w:val="FFFF00"/>
                          <w:sz w:val="22"/>
                          <w:szCs w:val="22"/>
                        </w:rPr>
                        <w:t xml:space="preserve">               </w:t>
                      </w:r>
                      <w:r w:rsidR="007F4289" w:rsidRPr="00CA2BA5">
                        <w:rPr>
                          <w:color w:val="FFFF00"/>
                          <w:sz w:val="22"/>
                          <w:szCs w:val="22"/>
                        </w:rPr>
                        <w:t>Wednesday</w:t>
                      </w:r>
                    </w:p>
                    <w:p w14:paraId="00344C94" w14:textId="51DF9017" w:rsidR="007F4289" w:rsidRDefault="00FD3063" w:rsidP="00CA2BA5">
                      <w:pPr>
                        <w:spacing w:after="120"/>
                        <w:rPr>
                          <w:color w:val="FFFF00"/>
                          <w:sz w:val="22"/>
                          <w:szCs w:val="22"/>
                        </w:rPr>
                      </w:pPr>
                      <w:r>
                        <w:rPr>
                          <w:color w:val="FFFF00"/>
                          <w:sz w:val="22"/>
                          <w:szCs w:val="22"/>
                        </w:rPr>
                        <w:t>Art/</w:t>
                      </w:r>
                      <w:r w:rsidR="007F4289">
                        <w:rPr>
                          <w:color w:val="FFFF00"/>
                          <w:sz w:val="22"/>
                          <w:szCs w:val="22"/>
                        </w:rPr>
                        <w:t xml:space="preserve">Middle Sport:  </w:t>
                      </w:r>
                      <w:r w:rsidR="007F4289">
                        <w:rPr>
                          <w:color w:val="FFFF00"/>
                          <w:sz w:val="22"/>
                          <w:szCs w:val="22"/>
                        </w:rPr>
                        <w:tab/>
                      </w:r>
                      <w:r w:rsidR="007F4289" w:rsidRPr="00CA2BA5">
                        <w:rPr>
                          <w:color w:val="FFFF00"/>
                          <w:sz w:val="22"/>
                          <w:szCs w:val="22"/>
                        </w:rPr>
                        <w:t>Thursday</w:t>
                      </w:r>
                    </w:p>
                    <w:p w14:paraId="716A7333" w14:textId="2371DBD1" w:rsidR="007F4289" w:rsidRPr="00CA2BA5" w:rsidRDefault="007F4289" w:rsidP="00CA2BA5">
                      <w:pPr>
                        <w:spacing w:after="120"/>
                        <w:rPr>
                          <w:color w:val="FFFF00"/>
                          <w:sz w:val="22"/>
                          <w:szCs w:val="22"/>
                        </w:rPr>
                      </w:pPr>
                      <w:r>
                        <w:rPr>
                          <w:color w:val="FFFF00"/>
                          <w:sz w:val="22"/>
                          <w:szCs w:val="22"/>
                        </w:rPr>
                        <w:t>Phys. Ed.</w:t>
                      </w:r>
                      <w:r w:rsidR="00FD3063">
                        <w:rPr>
                          <w:color w:val="FFFF00"/>
                          <w:sz w:val="22"/>
                          <w:szCs w:val="22"/>
                        </w:rPr>
                        <w:t>/Library</w:t>
                      </w:r>
                      <w:r>
                        <w:rPr>
                          <w:color w:val="FFFF00"/>
                          <w:sz w:val="22"/>
                          <w:szCs w:val="22"/>
                        </w:rPr>
                        <w:tab/>
                        <w:t xml:space="preserve"> Friday</w:t>
                      </w:r>
                    </w:p>
                    <w:p w14:paraId="1BD25687" w14:textId="77777777" w:rsidR="007F4289" w:rsidRPr="00D02581" w:rsidRDefault="007F4289">
                      <w:pPr>
                        <w:rPr>
                          <w:color w:val="FFFF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A2BA5">
        <w:rPr>
          <w:noProof/>
        </w:rPr>
        <mc:AlternateContent>
          <mc:Choice Requires="wps">
            <w:drawing>
              <wp:anchor distT="0" distB="0" distL="114300" distR="114300" simplePos="0" relativeHeight="251668632" behindDoc="0" locked="0" layoutInCell="1" allowOverlap="1" wp14:anchorId="6872B1AF" wp14:editId="1317873B">
                <wp:simplePos x="0" y="0"/>
                <wp:positionH relativeFrom="page">
                  <wp:posOffset>3895090</wp:posOffset>
                </wp:positionH>
                <wp:positionV relativeFrom="page">
                  <wp:posOffset>489585</wp:posOffset>
                </wp:positionV>
                <wp:extent cx="2315210" cy="793115"/>
                <wp:effectExtent l="0" t="0" r="0" b="0"/>
                <wp:wrapThrough wrapText="bothSides">
                  <wp:wrapPolygon edited="0">
                    <wp:start x="237" y="0"/>
                    <wp:lineTo x="237" y="20753"/>
                    <wp:lineTo x="21091" y="20753"/>
                    <wp:lineTo x="21091" y="0"/>
                    <wp:lineTo x="237" y="0"/>
                  </wp:wrapPolygon>
                </wp:wrapThrough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5210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96A09D0" w14:textId="77777777" w:rsidR="007F4289" w:rsidRPr="0071771E" w:rsidRDefault="007F4289" w:rsidP="00BA4F02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 xml:space="preserve">LA 27 </w:t>
                            </w:r>
                            <w:r w:rsidRPr="0071771E">
                              <w:rPr>
                                <w:rFonts w:ascii="Gill Sans MT" w:hAnsi="Gill Sans M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>TEACHER CONTACT DETAILS</w:t>
                            </w:r>
                          </w:p>
                          <w:p w14:paraId="64073006" w14:textId="77777777" w:rsidR="007F4289" w:rsidRPr="00992ACF" w:rsidRDefault="007F4289" w:rsidP="00D02581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92ACF">
                              <w:rPr>
                                <w:rFonts w:ascii="Gill Sans MT" w:hAnsi="Gill Sans MT"/>
                                <w:color w:val="FFFFFF" w:themeColor="background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  <w:sz w:val="18"/>
                                <w:szCs w:val="18"/>
                              </w:rPr>
                              <w:t>r</w:t>
                            </w:r>
                            <w:r w:rsidRPr="00992ACF">
                              <w:rPr>
                                <w:rFonts w:ascii="Gill Sans MT" w:hAnsi="Gill Sans MT"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  <w:r w:rsidRPr="00992ACF">
                              <w:rPr>
                                <w:rFonts w:ascii="Gill Sans MT" w:hAnsi="Gill Sans MT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Ella </w:t>
                            </w:r>
                            <w:proofErr w:type="spellStart"/>
                            <w:r w:rsidRPr="00992ACF">
                              <w:rPr>
                                <w:rFonts w:ascii="Gill Sans MT" w:hAnsi="Gill Sans MT"/>
                                <w:color w:val="FFFFFF" w:themeColor="background1"/>
                                <w:sz w:val="18"/>
                                <w:szCs w:val="18"/>
                              </w:rPr>
                              <w:t>Marrion</w:t>
                            </w:r>
                            <w:proofErr w:type="spellEnd"/>
                          </w:p>
                          <w:p w14:paraId="02CA509E" w14:textId="77777777" w:rsidR="007F4289" w:rsidRPr="00992ACF" w:rsidRDefault="00497B77" w:rsidP="00D02581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b/>
                                <w:color w:val="FFFF00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7F4289" w:rsidRPr="00992ACF">
                                <w:rPr>
                                  <w:rStyle w:val="Hyperlink"/>
                                  <w:rFonts w:ascii="Gill Sans MT" w:hAnsi="Gill Sans MT"/>
                                  <w:b/>
                                  <w:color w:val="FFFF00"/>
                                  <w:sz w:val="18"/>
                                  <w:szCs w:val="18"/>
                                </w:rPr>
                                <w:t>Ella.Marrion@education.wa.edu.au</w:t>
                              </w:r>
                            </w:hyperlink>
                          </w:p>
                          <w:p w14:paraId="2683693C" w14:textId="77777777" w:rsidR="007F4289" w:rsidRPr="0071771E" w:rsidRDefault="007F4289" w:rsidP="00BA4F02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A68E03E" w14:textId="77777777" w:rsidR="007F4289" w:rsidRPr="0071771E" w:rsidRDefault="007F4289" w:rsidP="00BA4F02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46F72E7" w14:textId="77777777" w:rsidR="007F4289" w:rsidRDefault="007F4289" w:rsidP="00BA4F02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</w:p>
                          <w:p w14:paraId="0297F398" w14:textId="77777777" w:rsidR="007F4289" w:rsidRDefault="007F4289" w:rsidP="00BA4F02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</w:p>
                          <w:p w14:paraId="1A68C25F" w14:textId="77777777" w:rsidR="007F4289" w:rsidRPr="005042D5" w:rsidRDefault="007F4289" w:rsidP="00BA4F02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B1AF" id="Text Box 27" o:spid="_x0000_s1030" type="#_x0000_t202" style="position:absolute;margin-left:306.7pt;margin-top:38.55pt;width:182.3pt;height:62.45pt;z-index:2516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" filled="f" stroked="f">
                <v:textbox>
                  <w:txbxContent>
                    <w:p w14:paraId="296A09D0" w14:textId="77777777" w:rsidR="007F4289" w:rsidRPr="0071771E" w:rsidRDefault="007F4289" w:rsidP="00BA4F02">
                      <w:pPr>
                        <w:widowControl w:val="0"/>
                        <w:jc w:val="center"/>
                        <w:rPr>
                          <w:rFonts w:ascii="Gill Sans MT" w:hAnsi="Gill Sans MT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 xml:space="preserve">LA 27 </w:t>
                      </w:r>
                      <w:r w:rsidRPr="0071771E">
                        <w:rPr>
                          <w:rFonts w:ascii="Gill Sans MT" w:hAnsi="Gill Sans MT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>TEACHER CONTACT DETAILS</w:t>
                      </w:r>
                    </w:p>
                    <w:p w14:paraId="64073006" w14:textId="77777777" w:rsidR="007F4289" w:rsidRPr="00992ACF" w:rsidRDefault="007F4289" w:rsidP="00D02581">
                      <w:pPr>
                        <w:widowControl w:val="0"/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992ACF">
                        <w:rPr>
                          <w:rFonts w:ascii="Gill Sans MT" w:hAnsi="Gill Sans MT"/>
                          <w:color w:val="FFFFFF" w:themeColor="background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  <w:sz w:val="18"/>
                          <w:szCs w:val="18"/>
                        </w:rPr>
                        <w:t>r</w:t>
                      </w:r>
                      <w:r w:rsidRPr="00992ACF">
                        <w:rPr>
                          <w:rFonts w:ascii="Gill Sans MT" w:hAnsi="Gill Sans MT"/>
                          <w:color w:val="FFFFFF" w:themeColor="background1"/>
                          <w:sz w:val="18"/>
                          <w:szCs w:val="18"/>
                        </w:rPr>
                        <w:t>s</w:t>
                      </w:r>
                      <w:proofErr w:type="spellEnd"/>
                      <w:r w:rsidRPr="00992ACF">
                        <w:rPr>
                          <w:rFonts w:ascii="Gill Sans MT" w:hAnsi="Gill Sans MT"/>
                          <w:color w:val="FFFFFF" w:themeColor="background1"/>
                          <w:sz w:val="18"/>
                          <w:szCs w:val="18"/>
                        </w:rPr>
                        <w:t xml:space="preserve"> Ella </w:t>
                      </w:r>
                      <w:proofErr w:type="spellStart"/>
                      <w:r w:rsidRPr="00992ACF">
                        <w:rPr>
                          <w:rFonts w:ascii="Gill Sans MT" w:hAnsi="Gill Sans MT"/>
                          <w:color w:val="FFFFFF" w:themeColor="background1"/>
                          <w:sz w:val="18"/>
                          <w:szCs w:val="18"/>
                        </w:rPr>
                        <w:t>Marrion</w:t>
                      </w:r>
                      <w:proofErr w:type="spellEnd"/>
                    </w:p>
                    <w:p w14:paraId="02CA509E" w14:textId="77777777" w:rsidR="007F4289" w:rsidRPr="00992ACF" w:rsidRDefault="004534BE" w:rsidP="00D02581">
                      <w:pPr>
                        <w:widowControl w:val="0"/>
                        <w:jc w:val="center"/>
                        <w:rPr>
                          <w:rFonts w:ascii="Gill Sans MT" w:hAnsi="Gill Sans MT"/>
                          <w:b/>
                          <w:color w:val="FFFF00"/>
                          <w:sz w:val="18"/>
                          <w:szCs w:val="18"/>
                        </w:rPr>
                      </w:pPr>
                      <w:hyperlink r:id="rId8" w:history="1">
                        <w:r w:rsidR="007F4289" w:rsidRPr="00992ACF">
                          <w:rPr>
                            <w:rStyle w:val="Hyperlink"/>
                            <w:rFonts w:ascii="Gill Sans MT" w:hAnsi="Gill Sans MT"/>
                            <w:b/>
                            <w:color w:val="FFFF00"/>
                            <w:sz w:val="18"/>
                            <w:szCs w:val="18"/>
                          </w:rPr>
                          <w:t>Ella.Marrion@education.wa.edu.au</w:t>
                        </w:r>
                      </w:hyperlink>
                    </w:p>
                    <w:p w14:paraId="2683693C" w14:textId="77777777" w:rsidR="007F4289" w:rsidRPr="0071771E" w:rsidRDefault="007F4289" w:rsidP="00BA4F02">
                      <w:pPr>
                        <w:widowControl w:val="0"/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A68E03E" w14:textId="77777777" w:rsidR="007F4289" w:rsidRPr="0071771E" w:rsidRDefault="007F4289" w:rsidP="00BA4F02">
                      <w:pPr>
                        <w:widowControl w:val="0"/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46F72E7" w14:textId="77777777" w:rsidR="007F4289" w:rsidRDefault="007F4289" w:rsidP="00BA4F02">
                      <w:pPr>
                        <w:widowControl w:val="0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  <w:p w14:paraId="0297F398" w14:textId="77777777" w:rsidR="007F4289" w:rsidRDefault="007F4289" w:rsidP="00BA4F02">
                      <w:pPr>
                        <w:widowControl w:val="0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  <w:p w14:paraId="1A68C25F" w14:textId="77777777" w:rsidR="007F4289" w:rsidRPr="005042D5" w:rsidRDefault="007F4289" w:rsidP="00BA4F02">
                      <w:pPr>
                        <w:widowControl w:val="0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47E12">
        <w:rPr>
          <w:noProof/>
        </w:rPr>
        <w:drawing>
          <wp:anchor distT="0" distB="0" distL="114300" distR="114300" simplePos="0" relativeHeight="251671704" behindDoc="0" locked="0" layoutInCell="1" allowOverlap="1" wp14:anchorId="08AB9131" wp14:editId="38EDC577">
            <wp:simplePos x="0" y="0"/>
            <wp:positionH relativeFrom="page">
              <wp:posOffset>5600700</wp:posOffset>
            </wp:positionH>
            <wp:positionV relativeFrom="page">
              <wp:posOffset>6038850</wp:posOffset>
            </wp:positionV>
            <wp:extent cx="406400" cy="476250"/>
            <wp:effectExtent l="0" t="0" r="0" b="6350"/>
            <wp:wrapThrough wrapText="bothSides">
              <wp:wrapPolygon edited="0">
                <wp:start x="0" y="0"/>
                <wp:lineTo x="0" y="20736"/>
                <wp:lineTo x="20250" y="20736"/>
                <wp:lineTo x="20250" y="0"/>
                <wp:lineTo x="0" y="0"/>
              </wp:wrapPolygon>
            </wp:wrapThrough>
            <wp:docPr id="50" name="Picture 50" descr="Colour%20Logo_150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ur%20Logo_150p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E47">
        <w:rPr>
          <w:noProof/>
        </w:rPr>
        <mc:AlternateContent>
          <mc:Choice Requires="wps">
            <w:drawing>
              <wp:anchor distT="0" distB="0" distL="114300" distR="114300" simplePos="0" relativeHeight="251669656" behindDoc="0" locked="0" layoutInCell="1" allowOverlap="1" wp14:anchorId="14BD36B5" wp14:editId="39E87461">
                <wp:simplePos x="0" y="0"/>
                <wp:positionH relativeFrom="page">
                  <wp:posOffset>3839210</wp:posOffset>
                </wp:positionH>
                <wp:positionV relativeFrom="page">
                  <wp:posOffset>2800350</wp:posOffset>
                </wp:positionV>
                <wp:extent cx="2435860" cy="2965450"/>
                <wp:effectExtent l="0" t="0" r="0" b="6350"/>
                <wp:wrapThrough wrapText="bothSides">
                  <wp:wrapPolygon edited="0">
                    <wp:start x="225" y="0"/>
                    <wp:lineTo x="225" y="21461"/>
                    <wp:lineTo x="21172" y="21461"/>
                    <wp:lineTo x="21172" y="0"/>
                    <wp:lineTo x="225" y="0"/>
                  </wp:wrapPolygon>
                </wp:wrapThrough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5860" cy="296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CDBA7" w14:textId="77777777" w:rsidR="007F4289" w:rsidRPr="00D96A26" w:rsidRDefault="007F4289" w:rsidP="00D96A26">
                            <w:pPr>
                              <w:tabs>
                                <w:tab w:val="left" w:pos="1560"/>
                              </w:tabs>
                              <w:spacing w:after="120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D4CA2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OTHER TEACHING STAFF</w:t>
                            </w:r>
                          </w:p>
                          <w:p w14:paraId="50635E33" w14:textId="5745FFF1" w:rsidR="007F4289" w:rsidRDefault="007F4289" w:rsidP="00E2718B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1440" w:hanging="144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Mr</w:t>
                            </w:r>
                            <w:proofErr w:type="spellEnd"/>
                            <w:r w:rsidR="00C82C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Joseph Smart</w:t>
                            </w:r>
                            <w:r w:rsidR="00C82C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C82C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430F5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Science</w:t>
                            </w:r>
                          </w:p>
                          <w:p w14:paraId="0F219DC7" w14:textId="33789E70" w:rsidR="007F4289" w:rsidRDefault="00C82C55" w:rsidP="00E2718B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1440" w:hanging="144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Zara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Wrubel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/Tegan</w:t>
                            </w:r>
                            <w:r w:rsidR="00430F5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Zammit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0F5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Mini Lit support</w:t>
                            </w:r>
                          </w:p>
                          <w:p w14:paraId="17AE8734" w14:textId="70560443" w:rsidR="007F4289" w:rsidRDefault="007F4289" w:rsidP="00BA4F02">
                            <w:pPr>
                              <w:tabs>
                                <w:tab w:val="left" w:pos="1560"/>
                              </w:tabs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="00C82C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  <w:r w:rsidR="00C82C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Liza Gandy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430F5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Art </w:t>
                            </w:r>
                          </w:p>
                          <w:p w14:paraId="1D859A4D" w14:textId="68BC61C3" w:rsidR="007F4289" w:rsidRDefault="00B37E86" w:rsidP="00BA4F02">
                            <w:pPr>
                              <w:tabs>
                                <w:tab w:val="left" w:pos="1560"/>
                              </w:tabs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Keller</w:t>
                            </w:r>
                            <w:r w:rsidR="007F42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C82C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430F5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7F42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Music</w:t>
                            </w:r>
                          </w:p>
                          <w:p w14:paraId="297D4F98" w14:textId="75C73C1D" w:rsidR="007F4289" w:rsidRDefault="004D168C" w:rsidP="00BA4F02">
                            <w:pPr>
                              <w:tabs>
                                <w:tab w:val="left" w:pos="1560"/>
                              </w:tabs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Miss Gouldstone</w:t>
                            </w:r>
                            <w:r w:rsidR="007F42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7F42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430F5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7F42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Italian</w:t>
                            </w:r>
                          </w:p>
                          <w:p w14:paraId="476348F8" w14:textId="3657315C" w:rsidR="007F4289" w:rsidRDefault="007F4289" w:rsidP="00BA4F02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160" w:hanging="216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Joshua Brown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430F5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Physical Ed.</w:t>
                            </w:r>
                          </w:p>
                          <w:p w14:paraId="46F32843" w14:textId="5C0C5F13" w:rsidR="007F4289" w:rsidRDefault="007F4289" w:rsidP="00BA4F02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160" w:hanging="216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795C67D4" w14:textId="77777777" w:rsidR="007F4289" w:rsidRPr="00703E46" w:rsidRDefault="007F4289" w:rsidP="00BA4F02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160" w:hanging="21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90839E2" w14:textId="77777777" w:rsidR="007F4289" w:rsidRDefault="007F4289" w:rsidP="00BA4F0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61C1B">
                              <w:rPr>
                                <w:bCs/>
                                <w:sz w:val="18"/>
                                <w:szCs w:val="18"/>
                              </w:rPr>
                              <w:t>Parenting Resources are also available in the Information Resource Centre under the banner of LEAP – Linking Education and Parents and on the ECE (Early Childhood Education) link on the school website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BA17554" w14:textId="77777777" w:rsidR="007F4289" w:rsidRDefault="007F4289" w:rsidP="00BA4F0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14:paraId="7C1F1CBC" w14:textId="77777777" w:rsidR="007F4289" w:rsidRPr="001D4CA2" w:rsidRDefault="007F4289" w:rsidP="00BA4F0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Parent Link is a</w:t>
                            </w:r>
                            <w:r w:rsidRPr="00247E12"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 program to encourage parent-school collaboration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 and information</w:t>
                            </w:r>
                            <w:r w:rsidRPr="00247E12"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. Please complete the sheet in the class if you wish to join.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D36B5" id="Text Box 49" o:spid="_x0000_s1031" type="#_x0000_t202" style="position:absolute;margin-left:302.3pt;margin-top:220.5pt;width:191.8pt;height:233.5pt;z-index:25166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" filled="f" stroked="f">
                <v:textbox>
                  <w:txbxContent>
                    <w:p w14:paraId="475CDBA7" w14:textId="77777777" w:rsidR="007F4289" w:rsidRPr="00D96A26" w:rsidRDefault="007F4289" w:rsidP="00D96A26">
                      <w:pPr>
                        <w:tabs>
                          <w:tab w:val="left" w:pos="1560"/>
                        </w:tabs>
                        <w:spacing w:after="120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D4CA2">
                        <w:rPr>
                          <w:b/>
                          <w:sz w:val="18"/>
                          <w:szCs w:val="18"/>
                          <w:u w:val="single"/>
                        </w:rPr>
                        <w:t>OTHER TEACHING STAFF</w:t>
                      </w:r>
                    </w:p>
                    <w:p w14:paraId="50635E33" w14:textId="5745FFF1" w:rsidR="007F4289" w:rsidRDefault="007F4289" w:rsidP="00E2718B">
                      <w:pPr>
                        <w:tabs>
                          <w:tab w:val="left" w:pos="1560"/>
                        </w:tabs>
                        <w:spacing w:after="0"/>
                        <w:ind w:left="1440" w:hanging="144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Mr</w:t>
                      </w:r>
                      <w:proofErr w:type="spellEnd"/>
                      <w:r w:rsidR="00C82C55">
                        <w:rPr>
                          <w:b/>
                          <w:bCs/>
                          <w:sz w:val="18"/>
                          <w:szCs w:val="18"/>
                        </w:rPr>
                        <w:t xml:space="preserve"> Joseph Smart</w:t>
                      </w:r>
                      <w:r w:rsidR="00C82C55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C82C55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430F5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Science</w:t>
                      </w:r>
                    </w:p>
                    <w:p w14:paraId="0F219DC7" w14:textId="33789E70" w:rsidR="007F4289" w:rsidRDefault="00C82C55" w:rsidP="00E2718B">
                      <w:pPr>
                        <w:tabs>
                          <w:tab w:val="left" w:pos="1560"/>
                        </w:tabs>
                        <w:spacing w:after="0"/>
                        <w:ind w:left="1440" w:hanging="144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Zara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Wrubel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/Tegan</w:t>
                      </w:r>
                      <w:r w:rsidR="00430F5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Zammit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430F5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Mini Lit support</w:t>
                      </w:r>
                    </w:p>
                    <w:p w14:paraId="17AE8734" w14:textId="70560443" w:rsidR="007F4289" w:rsidRDefault="007F4289" w:rsidP="00BA4F02">
                      <w:pPr>
                        <w:tabs>
                          <w:tab w:val="left" w:pos="1560"/>
                        </w:tabs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  <w:r w:rsidR="00C82C55"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proofErr w:type="spellEnd"/>
                      <w:r w:rsidR="00C82C55">
                        <w:rPr>
                          <w:b/>
                          <w:bCs/>
                          <w:sz w:val="18"/>
                          <w:szCs w:val="18"/>
                        </w:rPr>
                        <w:t xml:space="preserve"> Liza Gandy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430F5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Art </w:t>
                      </w:r>
                    </w:p>
                    <w:p w14:paraId="1D859A4D" w14:textId="68BC61C3" w:rsidR="007F4289" w:rsidRDefault="00B37E86" w:rsidP="00BA4F02">
                      <w:pPr>
                        <w:tabs>
                          <w:tab w:val="left" w:pos="1560"/>
                        </w:tabs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Ms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Keller</w:t>
                      </w:r>
                      <w:r w:rsidR="007F4289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C82C55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430F5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</w:t>
                      </w:r>
                      <w:r w:rsidR="007F4289">
                        <w:rPr>
                          <w:b/>
                          <w:bCs/>
                          <w:sz w:val="18"/>
                          <w:szCs w:val="18"/>
                        </w:rPr>
                        <w:t>Music</w:t>
                      </w:r>
                    </w:p>
                    <w:p w14:paraId="297D4F98" w14:textId="75C73C1D" w:rsidR="007F4289" w:rsidRDefault="004D168C" w:rsidP="00BA4F02">
                      <w:pPr>
                        <w:tabs>
                          <w:tab w:val="left" w:pos="1560"/>
                        </w:tabs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Miss Gouldstone</w:t>
                      </w:r>
                      <w:r w:rsidR="007F4289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7F4289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430F5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</w:t>
                      </w:r>
                      <w:r w:rsidR="007F4289">
                        <w:rPr>
                          <w:b/>
                          <w:bCs/>
                          <w:sz w:val="18"/>
                          <w:szCs w:val="18"/>
                        </w:rPr>
                        <w:t>Italian</w:t>
                      </w:r>
                    </w:p>
                    <w:p w14:paraId="476348F8" w14:textId="3657315C" w:rsidR="007F4289" w:rsidRDefault="007F4289" w:rsidP="00BA4F02">
                      <w:pPr>
                        <w:tabs>
                          <w:tab w:val="left" w:pos="1560"/>
                        </w:tabs>
                        <w:spacing w:after="0"/>
                        <w:ind w:left="2160" w:hanging="216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Mr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Joshua Brown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430F5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Physical Ed.</w:t>
                      </w:r>
                    </w:p>
                    <w:p w14:paraId="46F32843" w14:textId="5C0C5F13" w:rsidR="007F4289" w:rsidRDefault="007F4289" w:rsidP="00BA4F02">
                      <w:pPr>
                        <w:tabs>
                          <w:tab w:val="left" w:pos="1560"/>
                        </w:tabs>
                        <w:spacing w:after="0"/>
                        <w:ind w:left="2160" w:hanging="216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795C67D4" w14:textId="77777777" w:rsidR="007F4289" w:rsidRPr="00703E46" w:rsidRDefault="007F4289" w:rsidP="00BA4F02">
                      <w:pPr>
                        <w:tabs>
                          <w:tab w:val="left" w:pos="1560"/>
                        </w:tabs>
                        <w:spacing w:after="0"/>
                        <w:ind w:left="2160" w:hanging="216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90839E2" w14:textId="77777777" w:rsidR="007F4289" w:rsidRDefault="007F4289" w:rsidP="00BA4F0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61C1B">
                        <w:rPr>
                          <w:bCs/>
                          <w:sz w:val="18"/>
                          <w:szCs w:val="18"/>
                        </w:rPr>
                        <w:t>Parenting Resources are also available in the Information Resource Centre under the banner of LEAP – Linking Education and Parents and on the ECE (Early Childhood Education) link on the school website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7BA17554" w14:textId="77777777" w:rsidR="007F4289" w:rsidRDefault="007F4289" w:rsidP="00BA4F0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highlight w:val="yellow"/>
                        </w:rPr>
                      </w:pPr>
                    </w:p>
                    <w:p w14:paraId="7C1F1CBC" w14:textId="77777777" w:rsidR="007F4289" w:rsidRPr="001D4CA2" w:rsidRDefault="007F4289" w:rsidP="00BA4F0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Parent Link is a</w:t>
                      </w:r>
                      <w:r w:rsidRPr="00247E12">
                        <w:rPr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 program to encourage parent-school collaboration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 and information</w:t>
                      </w:r>
                      <w:r w:rsidRPr="00247E12">
                        <w:rPr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. Please complete the sheet in the class if you wish to join.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C219C">
        <w:rPr>
          <w:noProof/>
        </w:rPr>
        <mc:AlternateContent>
          <mc:Choice Requires="wpg">
            <w:drawing>
              <wp:anchor distT="0" distB="0" distL="114300" distR="114300" simplePos="0" relativeHeight="251658336" behindDoc="0" locked="0" layoutInCell="1" allowOverlap="1" wp14:anchorId="25C570AD" wp14:editId="2280629C">
                <wp:simplePos x="0" y="0"/>
                <wp:positionH relativeFrom="page">
                  <wp:posOffset>7327900</wp:posOffset>
                </wp:positionH>
                <wp:positionV relativeFrom="page">
                  <wp:posOffset>6940550</wp:posOffset>
                </wp:positionV>
                <wp:extent cx="2399030" cy="415290"/>
                <wp:effectExtent l="0" t="0" r="13970" b="0"/>
                <wp:wrapNone/>
                <wp:docPr id="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415290"/>
                          <a:chOff x="5328" y="4320"/>
                          <a:chExt cx="9936" cy="1584"/>
                        </a:xfrm>
                      </wpg:grpSpPr>
                      <wps:wsp>
                        <wps:cNvPr id="1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328" y="4680"/>
                            <a:ext cx="9576" cy="122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904" y="43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" name="Line 35"/>
                        <wps:cNvCnPr/>
                        <wps:spPr bwMode="auto">
                          <a:xfrm>
                            <a:off x="5328" y="4320"/>
                            <a:ext cx="99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" o:spid="_x0000_s1026" style="position:absolute;margin-left:577pt;margin-top:546.5pt;width:188.9pt;height:32.7pt;z-index:251658336;mso-position-horizontal-relative:page;mso-position-vertical-relative:page" coordorigin="5328,4320" coordsize="9936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">
                <v:rect id="Rectangle 27" o:spid="_x0000_s1027" style="position:absolute;left:5328;top:4680;width:9576;height:1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1WIwwAA&#10;ANsAAAAPAAAAZHJzL2Rvd25yZXYueG1sRI9Ba8JAEIXvBf/DMkJvdWOQUqKriCh48ZC06nXIjkkw&#10;Oxuya0z76zuHQm8zvDfvfbPajK5VA/Wh8WxgPktAEZfeNlwZ+Po8vH2AChHZYuuZDHxTgM168rLC&#10;zPon5zQUsVISwiFDA3WMXaZ1KGtyGGa+Ixbt5nuHUda+0rbHp4S7VqdJ8q4dNiwNNXa0q6m8Fw9n&#10;IN3Pf4pzes+LixsW2i3iNW9PxrxOx+0SVKQx/pv/ro9W8IVefpEB9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o1WIwwAAANsAAAAPAAAAAAAAAAAAAAAAAJcCAABkcnMvZG93&#10;bnJldi54bWxQSwUGAAAAAAQABAD1AAAAhwMAAAAA&#10;" fillcolor="#242852 [3215]" stroked="f" strokecolor="#4a7ebb" strokeweight="1.5pt">
                  <v:shadow opacity="22938f" mv:blur="38100f" offset="0,2pt"/>
                  <v:textbox inset=",7.2pt,,7.2pt"/>
                </v:rect>
                <v:rect id="Rectangle 29" o:spid="_x0000_s1028" style="position:absolute;left:14904;top:432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cZxIwwAA&#10;ANsAAAAPAAAAZHJzL2Rvd25yZXYueG1sRE9NTwIxEL2T+B+aMfEmXYlRXChkQ5R4Ql0McJxsh+3K&#10;drppCyz/3pqYcJuX9znTeW9bcSIfGscKHoYZCOLK6YZrBd/rt/sxiBCRNbaOScGFAsxnN4Mp5tqd&#10;+YtOZaxFCuGQowITY5dLGSpDFsPQdcSJ2ztvMSboa6k9nlO4beUoy56kxYZTg8GOFoaqQ3m0Cl7b&#10;bWH85udx9SzL3Yv7rJcf20Kpu9u+mICI1Mer+N/9rtP8Efz9kg6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cZxIwwAAANsAAAAPAAAAAAAAAAAAAAAAAJcCAABkcnMvZG93&#10;bnJldi54bWxQSwUGAAAAAAQABAD1AAAAhwMAAAAA&#10;" fillcolor="#629dd1 [3204]" stroked="f" strokecolor="#4a7ebb" strokeweight="1.5pt">
                  <v:shadow opacity="22938f" mv:blur="38100f" offset="0,2pt"/>
                  <v:textbox inset=",7.2pt,,7.2pt"/>
                </v:rect>
                <v:line id="Line 35" o:spid="_x0000_s1029" style="position:absolute;visibility:visible;mso-wrap-style:square" from="5328,4320" to="15264,4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lZ9X8EAAADbAAAADwAAAGRycy9kb3ducmV2LnhtbERPTWsCMRC9F/wPYQRvmtVSqatR1CpI&#10;bYu1eh8242ZxM1k2Udd/3xSE3ubxPmcya2wprlT7wrGCfi8BQZw5XXCu4PCz7r6C8AFZY+mYFNzJ&#10;w2zaeppgqt2Nv+m6D7mIIexTVGBCqFIpfWbIou+5ijhyJ1dbDBHWudQ13mK4LeUgSYbSYsGxwWBF&#10;S0PZeX+xCnaYmKb4+FwdF7Kyo2z7/vbyNVSq027mYxCBmvAvfrg3Os5/hr9f4gFy+g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Vn1fwQAAANsAAAAPAAAAAAAAAAAAAAAA&#10;AKECAABkcnMvZG93bnJldi54bWxQSwUGAAAAAAQABAD5AAAAjwMAAAAA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DC219C">
        <w:rPr>
          <w:noProof/>
        </w:rPr>
        <w:drawing>
          <wp:anchor distT="0" distB="0" distL="114300" distR="114300" simplePos="0" relativeHeight="251705496" behindDoc="0" locked="0" layoutInCell="1" allowOverlap="1" wp14:anchorId="3253B245" wp14:editId="4FEAD25D">
            <wp:simplePos x="0" y="0"/>
            <wp:positionH relativeFrom="page">
              <wp:posOffset>6575425</wp:posOffset>
            </wp:positionH>
            <wp:positionV relativeFrom="page">
              <wp:posOffset>3919220</wp:posOffset>
            </wp:positionV>
            <wp:extent cx="3816985" cy="2313940"/>
            <wp:effectExtent l="0" t="10477" r="7937" b="7938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98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25B">
        <w:rPr>
          <w:noProof/>
        </w:rPr>
        <w:drawing>
          <wp:anchor distT="0" distB="0" distL="114300" distR="114300" simplePos="0" relativeHeight="251660440" behindDoc="0" locked="0" layoutInCell="1" allowOverlap="1" wp14:anchorId="7E9516B1" wp14:editId="5D52411F">
            <wp:simplePos x="0" y="0"/>
            <wp:positionH relativeFrom="page">
              <wp:posOffset>7560310</wp:posOffset>
            </wp:positionH>
            <wp:positionV relativeFrom="page">
              <wp:posOffset>825500</wp:posOffset>
            </wp:positionV>
            <wp:extent cx="575945" cy="693420"/>
            <wp:effectExtent l="0" t="0" r="8255" b="0"/>
            <wp:wrapThrough wrapText="bothSides">
              <wp:wrapPolygon edited="0">
                <wp:start x="0" y="0"/>
                <wp:lineTo x="0" y="20571"/>
                <wp:lineTo x="20957" y="20571"/>
                <wp:lineTo x="20957" y="0"/>
                <wp:lineTo x="0" y="0"/>
              </wp:wrapPolygon>
            </wp:wrapThrough>
            <wp:docPr id="59" name="Picture 59" descr="Colour%20Logo_150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ur%20Logo_150p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93C">
        <w:rPr>
          <w:noProof/>
        </w:rPr>
        <mc:AlternateContent>
          <mc:Choice Requires="wps">
            <w:drawing>
              <wp:anchor distT="0" distB="0" distL="114300" distR="114300" simplePos="0" relativeHeight="251662488" behindDoc="0" locked="0" layoutInCell="1" allowOverlap="1" wp14:anchorId="34F79C58" wp14:editId="1A35A793">
                <wp:simplePos x="0" y="0"/>
                <wp:positionH relativeFrom="page">
                  <wp:posOffset>7498715</wp:posOffset>
                </wp:positionH>
                <wp:positionV relativeFrom="page">
                  <wp:posOffset>1167130</wp:posOffset>
                </wp:positionV>
                <wp:extent cx="2237105" cy="1580515"/>
                <wp:effectExtent l="0" t="0" r="0" b="19685"/>
                <wp:wrapTight wrapText="bothSides">
                  <wp:wrapPolygon edited="0">
                    <wp:start x="245" y="0"/>
                    <wp:lineTo x="245" y="21522"/>
                    <wp:lineTo x="21091" y="21522"/>
                    <wp:lineTo x="21091" y="0"/>
                    <wp:lineTo x="245" y="0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158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EC0B0B" w14:textId="3BC56933" w:rsidR="007F4289" w:rsidRDefault="007F4289" w:rsidP="00BA4F02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 w:rsidRPr="00572BC4">
                              <w:rPr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82C55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2A70885A" w14:textId="77777777" w:rsidR="007F4289" w:rsidRPr="00572BC4" w:rsidRDefault="007F4289" w:rsidP="00BA4F02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LA 27</w:t>
                            </w:r>
                            <w:r w:rsidRPr="00572BC4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A2BB924" w14:textId="77777777" w:rsidR="007F4289" w:rsidRPr="00572BC4" w:rsidRDefault="007F4289" w:rsidP="00BA4F02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 w:rsidRPr="00572BC4">
                              <w:rPr>
                                <w:sz w:val="40"/>
                                <w:szCs w:val="40"/>
                              </w:rPr>
                              <w:t>Parent Information Evening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79C58" id="Text Box 44" o:spid="_x0000_s1032" type="#_x0000_t202" style="position:absolute;margin-left:590.45pt;margin-top:91.9pt;width:176.15pt;height:124.45pt;z-index:25166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" filled="f" stroked="f">
                <v:textbox inset=",0,,0">
                  <w:txbxContent>
                    <w:p w14:paraId="70EC0B0B" w14:textId="3BC56933" w:rsidR="007F4289" w:rsidRDefault="007F4289" w:rsidP="00BA4F02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 w:rsidRPr="00572BC4">
                        <w:rPr>
                          <w:sz w:val="40"/>
                          <w:szCs w:val="40"/>
                        </w:rPr>
                        <w:t xml:space="preserve">YEAR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C82C55">
                        <w:rPr>
                          <w:sz w:val="40"/>
                          <w:szCs w:val="40"/>
                        </w:rPr>
                        <w:t>3</w:t>
                      </w:r>
                    </w:p>
                    <w:p w14:paraId="2A70885A" w14:textId="77777777" w:rsidR="007F4289" w:rsidRPr="00572BC4" w:rsidRDefault="007F4289" w:rsidP="00BA4F02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LA 27</w:t>
                      </w:r>
                      <w:r w:rsidRPr="00572BC4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3A2BB924" w14:textId="77777777" w:rsidR="007F4289" w:rsidRPr="00572BC4" w:rsidRDefault="007F4289" w:rsidP="00BA4F02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 w:rsidRPr="00572BC4">
                        <w:rPr>
                          <w:sz w:val="40"/>
                          <w:szCs w:val="40"/>
                        </w:rPr>
                        <w:t>Parent Information Evening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B493C">
        <w:rPr>
          <w:noProof/>
        </w:rPr>
        <mc:AlternateContent>
          <mc:Choice Requires="wpg">
            <w:drawing>
              <wp:anchor distT="0" distB="0" distL="114300" distR="114300" simplePos="0" relativeHeight="251658389" behindDoc="0" locked="0" layoutInCell="1" allowOverlap="1" wp14:anchorId="176A7072" wp14:editId="6968882C">
                <wp:simplePos x="0" y="0"/>
                <wp:positionH relativeFrom="page">
                  <wp:posOffset>7164070</wp:posOffset>
                </wp:positionH>
                <wp:positionV relativeFrom="page">
                  <wp:posOffset>405130</wp:posOffset>
                </wp:positionV>
                <wp:extent cx="2565400" cy="2592705"/>
                <wp:effectExtent l="0" t="0" r="25400" b="23495"/>
                <wp:wrapTight wrapText="bothSides">
                  <wp:wrapPolygon edited="0">
                    <wp:start x="0" y="0"/>
                    <wp:lineTo x="0" y="21584"/>
                    <wp:lineTo x="21600" y="21584"/>
                    <wp:lineTo x="21600" y="0"/>
                    <wp:lineTo x="0" y="0"/>
                  </wp:wrapPolygon>
                </wp:wrapTight>
                <wp:docPr id="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0" cy="2592705"/>
                          <a:chOff x="11090" y="576"/>
                          <a:chExt cx="4180" cy="4330"/>
                        </a:xfrm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090" y="576"/>
                            <a:ext cx="4176" cy="406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70" y="576"/>
                            <a:ext cx="3600" cy="57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5" name="Line 24"/>
                        <wps:cNvCnPr/>
                        <wps:spPr bwMode="auto">
                          <a:xfrm>
                            <a:off x="11670" y="1142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90" y="4330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" name="Line 23"/>
                        <wps:cNvCnPr/>
                        <wps:spPr bwMode="auto">
                          <a:xfrm>
                            <a:off x="11090" y="490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/>
                        <wps:spPr bwMode="auto">
                          <a:xfrm>
                            <a:off x="11090" y="433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89" o:spid="_x0000_s1026" style="position:absolute;margin-left:564.1pt;margin-top:31.9pt;width:202pt;height:204.15pt;z-index:251658389;mso-position-horizontal-relative:page;mso-position-vertical-relative:page" coordorigin="11090,576" coordsize="4180,4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">
                <v:rect id="Rectangle 5" o:spid="_x0000_s1027" style="position:absolute;left:11090;top:576;width:4176;height:40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uTixAAA&#10;ANsAAAAPAAAAZHJzL2Rvd25yZXYueG1sRI9Pa8JAFMTvQr/D8gredGMMUlLXIKWCFw+J/XN9ZJ9J&#10;SPZtyK4x+um7hUKPw8z8htlmk+nESINrLCtYLSMQxKXVDVcKPs6HxQsI55E1dpZJwZ0cZLun2RZT&#10;bW+c01j4SgQIuxQV1N73qZSurMmgW9qeOHgXOxj0QQ6V1APeAtx0Mo6ijTTYcFiosae3msq2uBoF&#10;8fvqUXzGbV58mTGRJvHfeXdSav487V9BeJr8f/ivfdQKkjX8fgk/QO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Lk4sQAAADbAAAADwAAAAAAAAAAAAAAAACXAgAAZHJzL2Rv&#10;d25yZXYueG1sUEsFBgAAAAAEAAQA9QAAAIgDAAAAAA==&#10;" fillcolor="#242852 [3215]" stroked="f" strokecolor="#4a7ebb" strokeweight="1.5pt">
                  <v:shadow opacity="22938f" mv:blur="38100f" offset="0,2pt"/>
                  <v:textbox inset=",7.2pt,,7.2pt"/>
                </v:rect>
                <v:rect id="Rectangle 13" o:spid="_x0000_s1028" style="position:absolute;left:11670;top:576;width:3600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v47AxAAA&#10;ANsAAAAPAAAAZHJzL2Rvd25yZXYueG1sRI9Ba8JAFITvBf/D8gRvdaOGtkRXEaHFQ3uoyQ94Zp9J&#10;SPZt2F2T+O+7hUKPw8x8w+wOk+nEQM43lhWslgkI4tLqhisFRf7+/AbCB2SNnWVS8CAPh/3saYeZ&#10;tiN/03AJlYgQ9hkqqEPoMyl9WZNBv7Q9cfRu1hkMUbpKaodjhJtOrpPkRRpsOC7U2NOpprK93I2C&#10;/HPoJn/8+hgK196rW3v1p82rUov5dNyCCDSF//Bf+6wVpCn8fok/QO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+OwMQAAADbAAAADwAAAAAAAAAAAAAAAACXAgAAZHJzL2Rv&#10;d25yZXYueG1sUEsFBgAAAAAEAAQA9QAAAIgDAAAAAA==&#10;" fillcolor="#accbf9 [3214]" stroked="f" strokecolor="#4a7ebb" strokeweight="1.5pt">
                  <v:shadow opacity="22938f" mv:blur="38100f" offset="0,2pt"/>
                  <v:textbox inset=",7.2pt,,7.2pt"/>
                </v:rect>
                <v:line id="Line 24" o:spid="_x0000_s1029" style="position:absolute;visibility:visible;mso-wrap-style:square" from="11670,1142" to="15270,1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UBvrcQAAADbAAAADwAAAGRycy9kb3ducmV2LnhtbESP3WoCMRSE7wu+QziCd92sotJujeJf&#10;Qaotatv7w+a4WdycLJuo69s3hUIvh5n5hpnMWluJKzW+dKygn6QgiHOnSy4UfH2+Pj6B8AFZY+WY&#10;FNzJw2zaeZhgpt2ND3Q9hkJECPsMFZgQ6kxKnxuy6BNXE0fv5BqLIcqmkLrBW4TbSg7SdCwtlhwX&#10;DNa0NJSfjxerYI+pacvd+/p7IWv7nG/fVqOPsVK9bjt/ARGoDf/hv/ZGKxiO4PdL/AFy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QG+txAAAANsAAAAPAAAAAAAAAAAA&#10;AAAAAKECAABkcnMvZG93bnJldi54bWxQSwUGAAAAAAQABAD5AAAAkgMAAAAA&#10;" strokecolor="white [3212]" strokeweight="1pt">
                  <v:shadow opacity="22938f" mv:blur="38100f" offset="0,2pt"/>
                </v:line>
                <v:rect id="Rectangle 7" o:spid="_x0000_s1030" style="position:absolute;left:11090;top:4330;width:576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+bVWxQAA&#10;ANsAAAAPAAAAZHJzL2Rvd25yZXYueG1sRI9BawIxFITvBf9DeEJvNVsRbbdGWaQtnqzdltrjY/O6&#10;Wd28LEnU9d83QqHHYWa+YebL3rbiRD40jhXcjzIQxJXTDdcKPj9e7h5AhIissXVMCi4UYLkY3Mwx&#10;1+7M73QqYy0ShEOOCkyMXS5lqAxZDCPXESfvx3mLMUlfS+3xnOC2leMsm0qLDacFgx2tDFWH8mgV&#10;PLe7wviv/WQzk+X3o9vWr2+7QqnbYV88gYjUx//wX3utFUymcP2Sf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5tVbFAAAA2wAAAA8AAAAAAAAAAAAAAAAAlwIAAGRycy9k&#10;b3ducmV2LnhtbFBLBQYAAAAABAAEAPUAAACJAwAAAAA=&#10;" fillcolor="#629dd1 [3204]" stroked="f" strokecolor="#4a7ebb" strokeweight="1.5pt">
                  <v:shadow opacity="22938f" mv:blur="38100f" offset="0,2pt"/>
                  <v:textbox inset=",7.2pt,,7.2pt"/>
                </v:rect>
                <v:line id="Line 23" o:spid="_x0000_s1031" style="position:absolute;visibility:visible;mso-wrap-style:square" from="11090,4906" to="15266,49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5UQcQAAADbAAAADwAAAGRycy9kb3ducmV2LnhtbESPW2sCMRSE3wX/QzhC3zRrab2sRrE3&#10;KK2K1/fD5rhZ3Jwsm1S3/74pCD4OM/MNM503thQXqn3hWEG/l4AgzpwuOFdw2H90RyB8QNZYOiYF&#10;v+RhPmu3pphqd+UtXXYhFxHCPkUFJoQqldJnhiz6nquIo3dytcUQZZ1LXeM1wm0pH5NkIC0WHBcM&#10;VvRqKDvvfqyCDSamKZar9+OLrOw4+/56e14PlHroNIsJiEBNuIdv7U+t4GkI/1/iD5Cz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3lRBxAAAANsAAAAPAAAAAAAAAAAA&#10;AAAAAKECAABkcnMvZG93bnJldi54bWxQSwUGAAAAAAQABAD5AAAAkgMAAAAA&#10;" strokecolor="white [3212]" strokeweight="1pt">
                  <v:shadow opacity="22938f" mv:blur="38100f" offset="0,2pt"/>
                </v:line>
                <v:line id="Line 22" o:spid="_x0000_s1032" style="position:absolute;visibility:visible;mso-wrap-style:square" from="11090,4330" to="15266,4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0HAM8IAAADbAAAADwAAAGRycy9kb3ducmV2LnhtbERPW2vCMBR+F/Yfwhn4pqniZKtNxcsG&#10;Y7qxeXk/NMem2JyUJtPu3y8Pgo8f3z2bd7YWF2p95VjBaJiAIC6crrhUcNi/DZ5B+ICssXZMCv7I&#10;wzx/6GWYanflH7rsQiliCPsUFZgQmlRKXxiy6IeuIY7cybUWQ4RtKXWL1xhuazlOkqm0WHFsMNjQ&#10;ylBx3v1aBd+YmK7afr4el7KxL8XmY/30NVWq/9gtZiACdeEuvrnftYJJHBu/xB8g8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0HAM8IAAADbAAAADwAAAAAAAAAAAAAA&#10;AAChAgAAZHJzL2Rvd25yZXYueG1sUEsFBgAAAAAEAAQA+QAAAJADAAAAAA==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4B493C">
        <w:rPr>
          <w:noProof/>
        </w:rPr>
        <mc:AlternateContent>
          <mc:Choice Requires="wps">
            <w:drawing>
              <wp:anchor distT="0" distB="0" distL="114300" distR="114300" simplePos="0" relativeHeight="251664536" behindDoc="0" locked="0" layoutInCell="1" allowOverlap="1" wp14:anchorId="6A3CFA1E" wp14:editId="40542D96">
                <wp:simplePos x="0" y="0"/>
                <wp:positionH relativeFrom="page">
                  <wp:posOffset>7772400</wp:posOffset>
                </wp:positionH>
                <wp:positionV relativeFrom="page">
                  <wp:posOffset>2364740</wp:posOffset>
                </wp:positionV>
                <wp:extent cx="1920240" cy="348615"/>
                <wp:effectExtent l="0" t="0" r="0" b="6985"/>
                <wp:wrapTight wrapText="bothSides">
                  <wp:wrapPolygon edited="0">
                    <wp:start x="286" y="0"/>
                    <wp:lineTo x="286" y="20459"/>
                    <wp:lineTo x="20857" y="20459"/>
                    <wp:lineTo x="20857" y="0"/>
                    <wp:lineTo x="286" y="0"/>
                  </wp:wrapPolygon>
                </wp:wrapTight>
                <wp:docPr id="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418351" w14:textId="69DAC3C4" w:rsidR="007F4289" w:rsidRPr="00371C11" w:rsidRDefault="00C82C55" w:rsidP="00BA4F02">
                            <w:pPr>
                              <w:pStyle w:val="Subtitl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</w:t>
                            </w:r>
                            <w:r w:rsidR="007F4289" w:rsidRPr="00501C74">
                              <w:rPr>
                                <w:sz w:val="24"/>
                              </w:rPr>
                              <w:t xml:space="preserve"> </w:t>
                            </w:r>
                            <w:r w:rsidR="007F4289">
                              <w:rPr>
                                <w:sz w:val="24"/>
                              </w:rPr>
                              <w:t>February 202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CFA1E" id="Text Box 45" o:spid="_x0000_s1033" type="#_x0000_t202" style="position:absolute;margin-left:612pt;margin-top:186.2pt;width:151.2pt;height:27.45pt;z-index:25166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" filled="f" stroked="f">
                <v:textbox inset=",0,,0">
                  <w:txbxContent>
                    <w:p w14:paraId="1F418351" w14:textId="69DAC3C4" w:rsidR="007F4289" w:rsidRPr="00371C11" w:rsidRDefault="00C82C55" w:rsidP="00BA4F02">
                      <w:pPr>
                        <w:pStyle w:val="Subtitl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22</w:t>
                      </w:r>
                      <w:r w:rsidR="007F4289" w:rsidRPr="00501C74">
                        <w:rPr>
                          <w:sz w:val="24"/>
                        </w:rPr>
                        <w:t xml:space="preserve"> </w:t>
                      </w:r>
                      <w:r w:rsidR="007F4289">
                        <w:rPr>
                          <w:sz w:val="24"/>
                        </w:rPr>
                        <w:t>February 202</w:t>
                      </w:r>
                      <w:r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B493C">
        <w:rPr>
          <w:noProof/>
        </w:rPr>
        <mc:AlternateContent>
          <mc:Choice Requires="wps">
            <w:drawing>
              <wp:anchor distT="0" distB="0" distL="114300" distR="114300" simplePos="0" relativeHeight="251672728" behindDoc="0" locked="0" layoutInCell="1" allowOverlap="1" wp14:anchorId="7865A16A" wp14:editId="6DEE5C1C">
                <wp:simplePos x="0" y="0"/>
                <wp:positionH relativeFrom="page">
                  <wp:posOffset>3895090</wp:posOffset>
                </wp:positionH>
                <wp:positionV relativeFrom="page">
                  <wp:posOffset>5797550</wp:posOffset>
                </wp:positionV>
                <wp:extent cx="2214245" cy="1526540"/>
                <wp:effectExtent l="0" t="0" r="0" b="0"/>
                <wp:wrapThrough wrapText="bothSides">
                  <wp:wrapPolygon edited="0">
                    <wp:start x="248" y="0"/>
                    <wp:lineTo x="248" y="21205"/>
                    <wp:lineTo x="21061" y="21205"/>
                    <wp:lineTo x="21061" y="0"/>
                    <wp:lineTo x="248" y="0"/>
                  </wp:wrapPolygon>
                </wp:wrapThrough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4245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768FA" w14:textId="77777777" w:rsidR="007F4289" w:rsidRDefault="007F4289" w:rsidP="00BA4F02">
                            <w:pPr>
                              <w:spacing w:after="0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BB1D31">
                              <w:rPr>
                                <w:b/>
                                <w:sz w:val="19"/>
                                <w:szCs w:val="19"/>
                              </w:rPr>
                              <w:t>LANDSDALE PRIMARY SCHOOL</w:t>
                            </w:r>
                          </w:p>
                          <w:p w14:paraId="45232493" w14:textId="77777777" w:rsidR="007F4289" w:rsidRPr="00BB1D31" w:rsidRDefault="007F4289" w:rsidP="00BA4F02">
                            <w:pPr>
                              <w:spacing w:after="0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703EE880" w14:textId="77777777" w:rsidR="007F4289" w:rsidRPr="00FF6B9B" w:rsidRDefault="007F4289" w:rsidP="00BA4F02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86A732E" w14:textId="77777777" w:rsidR="007F4289" w:rsidRPr="00BB1D31" w:rsidRDefault="007F4289" w:rsidP="00BA4F02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BB1D31">
                              <w:rPr>
                                <w:sz w:val="19"/>
                                <w:szCs w:val="19"/>
                              </w:rPr>
                              <w:t>The Broadview</w:t>
                            </w:r>
                          </w:p>
                          <w:p w14:paraId="66D18F24" w14:textId="77777777" w:rsidR="007F4289" w:rsidRPr="00BB1D31" w:rsidRDefault="007F4289" w:rsidP="00BA4F02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BB1D31">
                              <w:rPr>
                                <w:sz w:val="19"/>
                                <w:szCs w:val="19"/>
                              </w:rPr>
                              <w:t>Landsdale</w:t>
                            </w:r>
                            <w:proofErr w:type="spellEnd"/>
                            <w:r w:rsidRPr="00BB1D31">
                              <w:rPr>
                                <w:sz w:val="19"/>
                                <w:szCs w:val="19"/>
                              </w:rPr>
                              <w:t>, WA. 6065</w:t>
                            </w:r>
                          </w:p>
                          <w:p w14:paraId="106D3358" w14:textId="639A60F7" w:rsidR="007F4289" w:rsidRPr="00BB1D31" w:rsidRDefault="007F4289" w:rsidP="00BA4F02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Phone: </w:t>
                            </w:r>
                            <w:r w:rsidR="00D732AA">
                              <w:rPr>
                                <w:sz w:val="19"/>
                                <w:szCs w:val="19"/>
                              </w:rPr>
                              <w:t>08 9408 3850</w:t>
                            </w:r>
                          </w:p>
                          <w:p w14:paraId="48577396" w14:textId="77777777" w:rsidR="007F4289" w:rsidRDefault="00497B77" w:rsidP="00BA4F0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7F4289" w:rsidRPr="00036ABF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https://www.landsdaleps.wa.edu.au/</w:t>
                              </w:r>
                            </w:hyperlink>
                          </w:p>
                          <w:p w14:paraId="5DFA194F" w14:textId="77777777" w:rsidR="007F4289" w:rsidRPr="00FF6B9B" w:rsidRDefault="007F4289" w:rsidP="00BA4F02">
                            <w:pPr>
                              <w:spacing w:after="0"/>
                              <w:rPr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  <w:p w14:paraId="5EA9C10A" w14:textId="77777777" w:rsidR="007F4289" w:rsidRPr="00FF6B9B" w:rsidRDefault="007F4289" w:rsidP="00BA4F0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5F9891" w14:textId="77777777" w:rsidR="007F4289" w:rsidRPr="00FF6B9B" w:rsidRDefault="007F4289" w:rsidP="00BA4F0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F6B9B">
                              <w:rPr>
                                <w:sz w:val="16"/>
                                <w:szCs w:val="16"/>
                              </w:rPr>
                              <w:t>Ashdale</w:t>
                            </w:r>
                            <w:proofErr w:type="spellEnd"/>
                            <w:r w:rsidRPr="00FF6B9B">
                              <w:rPr>
                                <w:sz w:val="16"/>
                                <w:szCs w:val="16"/>
                              </w:rPr>
                              <w:t xml:space="preserve"> Cluster of Independent Public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5A16A" id="Text Box 51" o:spid="_x0000_s1034" type="#_x0000_t202" style="position:absolute;margin-left:306.7pt;margin-top:456.5pt;width:174.35pt;height:120.2pt;z-index:25167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" filled="f" stroked="f">
                <v:textbox>
                  <w:txbxContent>
                    <w:p w14:paraId="481768FA" w14:textId="77777777" w:rsidR="007F4289" w:rsidRDefault="007F4289" w:rsidP="00BA4F02">
                      <w:pPr>
                        <w:spacing w:after="0"/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  <w:r w:rsidRPr="00BB1D31">
                        <w:rPr>
                          <w:b/>
                          <w:sz w:val="19"/>
                          <w:szCs w:val="19"/>
                        </w:rPr>
                        <w:t>LANDSDALE PRIMARY SCHOOL</w:t>
                      </w:r>
                    </w:p>
                    <w:p w14:paraId="45232493" w14:textId="77777777" w:rsidR="007F4289" w:rsidRPr="00BB1D31" w:rsidRDefault="007F4289" w:rsidP="00BA4F02">
                      <w:pPr>
                        <w:spacing w:after="0"/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</w:p>
                    <w:p w14:paraId="703EE880" w14:textId="77777777" w:rsidR="007F4289" w:rsidRPr="00FF6B9B" w:rsidRDefault="007F4289" w:rsidP="00BA4F02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</w:p>
                    <w:p w14:paraId="386A732E" w14:textId="77777777" w:rsidR="007F4289" w:rsidRPr="00BB1D31" w:rsidRDefault="007F4289" w:rsidP="00BA4F02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BB1D31">
                        <w:rPr>
                          <w:sz w:val="19"/>
                          <w:szCs w:val="19"/>
                        </w:rPr>
                        <w:t>The Broadview</w:t>
                      </w:r>
                    </w:p>
                    <w:p w14:paraId="66D18F24" w14:textId="77777777" w:rsidR="007F4289" w:rsidRPr="00BB1D31" w:rsidRDefault="007F4289" w:rsidP="00BA4F02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proofErr w:type="spellStart"/>
                      <w:r w:rsidRPr="00BB1D31">
                        <w:rPr>
                          <w:sz w:val="19"/>
                          <w:szCs w:val="19"/>
                        </w:rPr>
                        <w:t>Landsdale</w:t>
                      </w:r>
                      <w:proofErr w:type="spellEnd"/>
                      <w:r w:rsidRPr="00BB1D31">
                        <w:rPr>
                          <w:sz w:val="19"/>
                          <w:szCs w:val="19"/>
                        </w:rPr>
                        <w:t>, WA. 6065</w:t>
                      </w:r>
                    </w:p>
                    <w:p w14:paraId="106D3358" w14:textId="639A60F7" w:rsidR="007F4289" w:rsidRPr="00BB1D31" w:rsidRDefault="007F4289" w:rsidP="00BA4F02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Phone: </w:t>
                      </w:r>
                      <w:r w:rsidR="00D732AA">
                        <w:rPr>
                          <w:sz w:val="19"/>
                          <w:szCs w:val="19"/>
                        </w:rPr>
                        <w:t>08 9408 3850</w:t>
                      </w:r>
                    </w:p>
                    <w:p w14:paraId="48577396" w14:textId="77777777" w:rsidR="007F4289" w:rsidRDefault="004534BE" w:rsidP="00BA4F0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hyperlink r:id="rId12" w:history="1">
                        <w:r w:rsidR="007F4289" w:rsidRPr="00036ABF">
                          <w:rPr>
                            <w:rStyle w:val="Hyperlink"/>
                            <w:sz w:val="16"/>
                            <w:szCs w:val="16"/>
                          </w:rPr>
                          <w:t>https://www.landsdaleps.wa.edu.au/</w:t>
                        </w:r>
                      </w:hyperlink>
                    </w:p>
                    <w:p w14:paraId="5DFA194F" w14:textId="77777777" w:rsidR="007F4289" w:rsidRPr="00FF6B9B" w:rsidRDefault="007F4289" w:rsidP="00BA4F02">
                      <w:pPr>
                        <w:spacing w:after="0"/>
                        <w:rPr>
                          <w:sz w:val="16"/>
                          <w:szCs w:val="16"/>
                          <w:highlight w:val="yellow"/>
                        </w:rPr>
                      </w:pPr>
                    </w:p>
                    <w:p w14:paraId="5EA9C10A" w14:textId="77777777" w:rsidR="007F4289" w:rsidRPr="00FF6B9B" w:rsidRDefault="007F4289" w:rsidP="00BA4F0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15F9891" w14:textId="77777777" w:rsidR="007F4289" w:rsidRPr="00FF6B9B" w:rsidRDefault="007F4289" w:rsidP="00BA4F0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F6B9B">
                        <w:rPr>
                          <w:sz w:val="16"/>
                          <w:szCs w:val="16"/>
                        </w:rPr>
                        <w:t>Ashdale</w:t>
                      </w:r>
                      <w:proofErr w:type="spellEnd"/>
                      <w:r w:rsidRPr="00FF6B9B">
                        <w:rPr>
                          <w:sz w:val="16"/>
                          <w:szCs w:val="16"/>
                        </w:rPr>
                        <w:t xml:space="preserve"> Cluster of Independent Public Schools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B493C">
        <w:rPr>
          <w:noProof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6C50A112" wp14:editId="6C4015F7">
                <wp:simplePos x="0" y="0"/>
                <wp:positionH relativeFrom="page">
                  <wp:posOffset>3695700</wp:posOffset>
                </wp:positionH>
                <wp:positionV relativeFrom="page">
                  <wp:posOffset>365760</wp:posOffset>
                </wp:positionV>
                <wp:extent cx="2651760" cy="2377440"/>
                <wp:effectExtent l="0" t="0" r="15240" b="35560"/>
                <wp:wrapTight wrapText="bothSides">
                  <wp:wrapPolygon edited="0">
                    <wp:start x="0" y="0"/>
                    <wp:lineTo x="0" y="21692"/>
                    <wp:lineTo x="828" y="21692"/>
                    <wp:lineTo x="1655" y="21692"/>
                    <wp:lineTo x="21517" y="21692"/>
                    <wp:lineTo x="21517" y="0"/>
                    <wp:lineTo x="0" y="0"/>
                  </wp:wrapPolygon>
                </wp:wrapTight>
                <wp:docPr id="3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377440"/>
                          <a:chOff x="5820" y="576"/>
                          <a:chExt cx="4176" cy="43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0" y="580"/>
                            <a:ext cx="4176" cy="43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0" y="4680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" name="Line 17"/>
                        <wps:cNvCnPr/>
                        <wps:spPr bwMode="auto">
                          <a:xfrm>
                            <a:off x="6046" y="576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20"/>
                        <wps:cNvCnPr/>
                        <wps:spPr bwMode="auto">
                          <a:xfrm>
                            <a:off x="5820" y="467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2" o:spid="_x0000_s1026" style="position:absolute;margin-left:291pt;margin-top:28.8pt;width:208.8pt;height:187.2pt;z-index:251658343;mso-position-horizontal-relative:page;mso-position-vertical-relative:page" coordorigin="5820,576" coordsize="4176,4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">
                <v:rect id="Rectangle 4" o:spid="_x0000_s1027" style="position:absolute;left:5820;top:580;width:4176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JefwwAA&#10;ANsAAAAPAAAAZHJzL2Rvd25yZXYueG1sRI9Pi8IwFMTvC36H8ARva2qVRapRRFbw4qFd/1wfzbMt&#10;Ni+lydbqp98sCB6HmfkNs1z3phYdta6yrGAyjkAQ51ZXXCg4/uw+5yCcR9ZYWyYFD3KwXg0+lpho&#10;e+eUuswXIkDYJaig9L5JpHR5SQbd2DbEwbva1qAPsi2kbvEe4KaWcRR9SYMVh4USG9qWlN+yX6Mg&#10;/p48s1N8S7Oz6WbSzPwlrQ9KjYb9ZgHCU+/f4Vd7rxVMp/D/JfwA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xJefwwAAANsAAAAPAAAAAAAAAAAAAAAAAJcCAABkcnMvZG93&#10;bnJldi54bWxQSwUGAAAAAAQABAD1AAAAhwMAAAAA&#10;" fillcolor="#242852 [3215]" stroked="f" strokecolor="#4a7ebb" strokeweight="1.5pt">
                  <v:shadow opacity="22938f" mv:blur="38100f" offset="0,2pt"/>
                  <v:textbox inset=",7.2pt,,7.2pt"/>
                </v:rect>
                <v:rect id="Rectangle 12" o:spid="_x0000_s1028" style="position:absolute;left:5820;top:4680;width:216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f3HxQAA&#10;ANsAAAAPAAAAZHJzL2Rvd25yZXYueG1sRI9BTwIxFITvJvyH5pF4ky5IUFcK2RA0nkRXAxxfts/t&#10;wvZ101ZY/701IfE4mZlvMvNlb1txIh8axwrGowwEceV0w7WCz4+nm3sQISJrbB2Tgh8KsFwMruaY&#10;a3fmdzqVsRYJwiFHBSbGLpcyVIYshpHriJP35bzFmKSvpfZ4TnDbykmWzaTFhtOCwY5Whqpj+W0V&#10;rNtdYfz2MH29k+X+wb3Vz5tdodT1sC8eQUTq43/40n7RCm6n8Pcl/QC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h/cfFAAAA2wAAAA8AAAAAAAAAAAAAAAAAlwIAAGRycy9k&#10;b3ducmV2LnhtbFBLBQYAAAAABAAEAPUAAACJAwAAAAA=&#10;" fillcolor="#629dd1 [3204]" stroked="f" strokecolor="#4a7ebb" strokeweight="1.5pt">
                  <v:shadow opacity="22938f" mv:blur="38100f" offset="0,2pt"/>
                  <v:textbox inset=",7.2pt,,7.2pt"/>
                </v:rect>
                <v:line id="Line 17" o:spid="_x0000_s1029" style="position:absolute;visibility:visible;mso-wrap-style:square" from="6046,576" to="6046,4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UYc0MQAAADbAAAADwAAAGRycy9kb3ducmV2LnhtbESP3WoCMRSE7wu+QziCd92sitJujeJf&#10;Qaotatv7w+a4WdycLJuo69s3hUIvh5n5hpnMWluJKzW+dKygn6QgiHOnSy4UfH2+Pj6B8AFZY+WY&#10;FNzJw2zaeZhgpt2ND3Q9hkJECPsMFZgQ6kxKnxuy6BNXE0fv5BqLIcqmkLrBW4TbSg7SdCwtlhwX&#10;DNa0NJSfjxerYI+pacvd+/p7IWv7nG/fVqOPsVK9bjt/ARGoDf/hv/ZGKxiO4PdL/AFy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pRhzQxAAAANsAAAAPAAAAAAAAAAAA&#10;AAAAAKECAABkcnMvZG93bnJldi54bWxQSwUGAAAAAAQABAD5AAAAkgMAAAAA&#10;" strokecolor="white [3212]" strokeweight="1pt">
                  <v:shadow opacity="22938f" mv:blur="38100f" offset="0,2pt"/>
                </v:line>
                <v:line id="Line 20" o:spid="_x0000_s1030" style="position:absolute;visibility:visible;mso-wrap-style:square" from="5820,4670" to="9996,46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SCp8QAAADbAAAADwAAAGRycy9kb3ducmV2LnhtbESP3WoCMRSE74W+QzhC72pWi0tdjVJt&#10;haJt8a/3h83pZnFzsmyibt/eCAUvh5n5hpnMWluJMzW+dKyg30tAEOdOl1woOOyXTy8gfEDWWDkm&#10;BX/kYTZ96Eww0+7CWzrvQiEihH2GCkwIdSalzw1Z9D1XE0fv1zUWQ5RNIXWDlwi3lRwkSSotlhwX&#10;DNa0MJQfdyerYIOJacvPr/efuaztKF+v3obfqVKP3fZ1DCJQG+7h//aHVvCcwu1L/AFye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lIKnxAAAANsAAAAPAAAAAAAAAAAA&#10;AAAAAKECAABkcnMvZG93bnJldi54bWxQSwUGAAAAAAQABAD5AAAAkgMAAAAA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4B493C">
        <w:rPr>
          <w:noProof/>
        </w:rPr>
        <mc:AlternateContent>
          <mc:Choice Requires="wps">
            <w:drawing>
              <wp:anchor distT="0" distB="0" distL="114299" distR="114299" simplePos="0" relativeHeight="251658392" behindDoc="0" locked="0" layoutInCell="1" allowOverlap="1" wp14:anchorId="71978A41" wp14:editId="5D9FE49C">
                <wp:simplePos x="0" y="0"/>
                <wp:positionH relativeFrom="page">
                  <wp:posOffset>7406639</wp:posOffset>
                </wp:positionH>
                <wp:positionV relativeFrom="page">
                  <wp:posOffset>365760</wp:posOffset>
                </wp:positionV>
                <wp:extent cx="0" cy="7051675"/>
                <wp:effectExtent l="0" t="0" r="25400" b="34925"/>
                <wp:wrapTight wrapText="bothSides">
                  <wp:wrapPolygon edited="0">
                    <wp:start x="-1" y="0"/>
                    <wp:lineTo x="-1" y="21629"/>
                    <wp:lineTo x="-1" y="21629"/>
                    <wp:lineTo x="-1" y="0"/>
                    <wp:lineTo x="-1" y="0"/>
                  </wp:wrapPolygon>
                </wp:wrapTight>
                <wp:docPr id="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516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21" o:spid="_x0000_s1026" style="position:absolute;z-index:251658392;visibility:visible;mso-wrap-style:square;mso-width-percent:0;mso-height-percent:0;mso-wrap-distance-left:114299emu;mso-wrap-distance-top:0;mso-wrap-distance-right:114299emu;mso-wrap-distance-bottom:0;mso-position-horizontal:absolute;mso-position-horizontal-relative:page;mso-position-vertical:absolute;mso-position-vertical-relative:page;mso-width-percent:0;mso-height-percent:0;mso-width-relative:page;mso-height-relative:page" from="583.2pt,28.8pt" to="583.2pt,58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" strokecolor="white [3212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4B493C">
        <w:rPr>
          <w:noProof/>
        </w:rPr>
        <mc:AlternateContent>
          <mc:Choice Requires="wps">
            <w:drawing>
              <wp:anchor distT="0" distB="0" distL="114299" distR="114299" simplePos="0" relativeHeight="251658315" behindDoc="0" locked="0" layoutInCell="1" allowOverlap="1" wp14:anchorId="5A121E65" wp14:editId="0424EDD9">
                <wp:simplePos x="0" y="0"/>
                <wp:positionH relativeFrom="page">
                  <wp:posOffset>2788919</wp:posOffset>
                </wp:positionH>
                <wp:positionV relativeFrom="page">
                  <wp:posOffset>365760</wp:posOffset>
                </wp:positionV>
                <wp:extent cx="0" cy="2377440"/>
                <wp:effectExtent l="0" t="0" r="25400" b="3556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6" o:spid="_x0000_s1026" style="position:absolute;z-index:251658315;visibility:visible;mso-wrap-style:square;mso-width-percent:0;mso-height-percent:0;mso-wrap-distance-left:114299emu;mso-wrap-distance-top:0;mso-wrap-distance-right:114299emu;mso-wrap-distance-bottom:0;mso-position-horizontal:absolute;mso-position-horizontal-relative:page;mso-position-vertical:absolute;mso-position-vertical-relative:page;mso-width-percent:0;mso-height-percent:0;mso-width-relative:page;mso-height-relative:page" from="219.6pt,28.8pt" to="219.6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w8pLgCAADM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F362D" w:rsidRPr="006F362D">
        <w:t xml:space="preserve"> </w:t>
      </w:r>
      <w:r w:rsidR="00375C0D">
        <w:br w:type="page"/>
      </w:r>
      <w:r w:rsidR="00F873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776" behindDoc="0" locked="0" layoutInCell="1" allowOverlap="1" wp14:anchorId="2B1F4CDF" wp14:editId="2060921C">
                <wp:simplePos x="0" y="0"/>
                <wp:positionH relativeFrom="page">
                  <wp:posOffset>7175500</wp:posOffset>
                </wp:positionH>
                <wp:positionV relativeFrom="page">
                  <wp:posOffset>3746501</wp:posOffset>
                </wp:positionV>
                <wp:extent cx="2521585" cy="3703320"/>
                <wp:effectExtent l="12700" t="12700" r="18415" b="17780"/>
                <wp:wrapThrough wrapText="bothSides">
                  <wp:wrapPolygon edited="0">
                    <wp:start x="-109" y="-74"/>
                    <wp:lineTo x="-109" y="21630"/>
                    <wp:lineTo x="21649" y="21630"/>
                    <wp:lineTo x="21649" y="-74"/>
                    <wp:lineTo x="-109" y="-74"/>
                  </wp:wrapPolygon>
                </wp:wrapThrough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1585" cy="370332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06647" w14:textId="77777777" w:rsidR="007B0C35" w:rsidRDefault="007F4289" w:rsidP="007B0C35">
                            <w:pPr>
                              <w:spacing w:after="0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AC5AB3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BEHAVIOUR MANAGEMENT</w:t>
                            </w:r>
                          </w:p>
                          <w:p w14:paraId="5CA6C7A3" w14:textId="0E80A1D0" w:rsidR="007F4289" w:rsidRPr="007B0C35" w:rsidRDefault="007F4289" w:rsidP="007B0C35">
                            <w:pPr>
                              <w:spacing w:after="60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24A68">
                              <w:rPr>
                                <w:sz w:val="16"/>
                                <w:szCs w:val="16"/>
                              </w:rPr>
                              <w:t xml:space="preserve">Our school’s </w:t>
                            </w:r>
                            <w:r w:rsidRPr="00224A6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Positive Education Policy</w:t>
                            </w:r>
                            <w:r w:rsidRPr="00224A68">
                              <w:rPr>
                                <w:sz w:val="16"/>
                                <w:szCs w:val="16"/>
                              </w:rPr>
                              <w:t xml:space="preserve"> aims to establish and maintain high quality, positive relationships between staff, students, parents and the wider school community. We have a w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hole-school approach to Values – our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IValues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LA 27 have developed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our own Student Expectations and Responsibilities to show how we will </w:t>
                            </w:r>
                            <w:r w:rsidRPr="00CD4799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Be Safe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CD4799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Be Respectful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CD4799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Be Ready to Learn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224A68">
                              <w:rPr>
                                <w:sz w:val="16"/>
                                <w:szCs w:val="16"/>
                              </w:rPr>
                              <w:t xml:space="preserve">This is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displayed in class, along with the School-wide </w:t>
                            </w:r>
                            <w:r w:rsidRPr="00D52844">
                              <w:rPr>
                                <w:b/>
                                <w:sz w:val="16"/>
                                <w:szCs w:val="16"/>
                              </w:rPr>
                              <w:t>consequence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/response steps.</w:t>
                            </w:r>
                            <w:r w:rsidRPr="00224A68">
                              <w:rPr>
                                <w:sz w:val="16"/>
                                <w:szCs w:val="16"/>
                              </w:rPr>
                              <w:t xml:space="preserve"> More details are on the back of this brochure. The consequences follow a ‘least to most intrusive’ approach to </w:t>
                            </w:r>
                            <w:proofErr w:type="spellStart"/>
                            <w:r w:rsidRPr="00224A68">
                              <w:rPr>
                                <w:sz w:val="16"/>
                                <w:szCs w:val="16"/>
                              </w:rPr>
                              <w:t>behaviour</w:t>
                            </w:r>
                            <w:proofErr w:type="spellEnd"/>
                            <w:r w:rsidRPr="00224A68">
                              <w:rPr>
                                <w:sz w:val="16"/>
                                <w:szCs w:val="16"/>
                              </w:rPr>
                              <w:t xml:space="preserve"> management and are supported by our </w:t>
                            </w:r>
                            <w:proofErr w:type="spellStart"/>
                            <w:r w:rsidRPr="00D52844">
                              <w:rPr>
                                <w:b/>
                                <w:sz w:val="16"/>
                                <w:szCs w:val="16"/>
                              </w:rPr>
                              <w:t>IValues</w:t>
                            </w:r>
                            <w:proofErr w:type="spellEnd"/>
                            <w:r w:rsidRPr="00D5284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program</w:t>
                            </w:r>
                            <w:r w:rsidRPr="00224A68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224A68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IValues</w:t>
                            </w:r>
                            <w:proofErr w:type="spellEnd"/>
                            <w:r w:rsidRPr="00224A68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include: I Think Clearly; I am Responsible; I am a Global Citizen; I Think Creatively; I Work Well With Others and I Make Good Choices. </w:t>
                            </w:r>
                          </w:p>
                          <w:p w14:paraId="0545991A" w14:textId="77777777" w:rsidR="007F4289" w:rsidRDefault="007F4289" w:rsidP="007F4289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STUDENT WELLBEING</w:t>
                            </w:r>
                          </w:p>
                          <w:p w14:paraId="5A0F289A" w14:textId="7B613D60" w:rsidR="007F4289" w:rsidRPr="007B0C35" w:rsidRDefault="007F4289" w:rsidP="00CB7F8C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Students will participate in a school-wide online survey about Wellness using the Rumble’s Quest program. Aspects of our Health program will be based on issues identified in this survey. </w:t>
                            </w:r>
                            <w:r w:rsidRPr="007F4289">
                              <w:rPr>
                                <w:b/>
                                <w:i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Bullying is not acceptable in any school or workplace.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 xml:space="preserve"> Our Health program will address this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area as well as Digital Citizenship;</w:t>
                            </w:r>
                            <w:r w:rsidR="00FB0444">
                              <w:rPr>
                                <w:sz w:val="16"/>
                                <w:szCs w:val="16"/>
                              </w:rPr>
                              <w:t xml:space="preserve"> Healthy Eating;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>Meditation and Relaxation Strategies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; how to build and maintain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positive self-image</w:t>
                            </w:r>
                            <w:r w:rsidR="00502C17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>resi</w:t>
                            </w:r>
                            <w:r w:rsidR="00FB0444">
                              <w:rPr>
                                <w:sz w:val="16"/>
                                <w:szCs w:val="16"/>
                              </w:rPr>
                              <w:t xml:space="preserve">lience;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self-care &amp; 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>friendships</w:t>
                            </w:r>
                            <w:r w:rsidR="007B0C35">
                              <w:rPr>
                                <w:sz w:val="16"/>
                                <w:szCs w:val="16"/>
                              </w:rPr>
                              <w:t xml:space="preserve"> using </w:t>
                            </w:r>
                            <w:r w:rsidR="007B0C35" w:rsidRPr="007B0C35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‘</w:t>
                            </w:r>
                            <w:r w:rsidR="007B0C35" w:rsidRPr="00F87372">
                              <w:rPr>
                                <w:b/>
                                <w:sz w:val="16"/>
                                <w:szCs w:val="16"/>
                              </w:rPr>
                              <w:t>Zones of Regulation’</w:t>
                            </w:r>
                            <w:r w:rsidR="00F0118F" w:rsidRPr="00F8737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502C17" w:rsidRPr="00F87372">
                              <w:rPr>
                                <w:b/>
                                <w:sz w:val="16"/>
                                <w:szCs w:val="16"/>
                              </w:rPr>
                              <w:t>‘</w:t>
                            </w:r>
                            <w:r w:rsidR="00F0118F" w:rsidRPr="00F87372">
                              <w:rPr>
                                <w:b/>
                                <w:sz w:val="16"/>
                                <w:szCs w:val="16"/>
                              </w:rPr>
                              <w:t>UR Strong</w:t>
                            </w:r>
                            <w:r w:rsidR="00502C17" w:rsidRPr="00F87372">
                              <w:rPr>
                                <w:b/>
                                <w:sz w:val="16"/>
                                <w:szCs w:val="16"/>
                              </w:rPr>
                              <w:t>’</w:t>
                            </w:r>
                            <w:r w:rsidRPr="00F8737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FB0444" w:rsidRPr="00F8737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B0444" w:rsidRPr="00F87372">
                              <w:rPr>
                                <w:sz w:val="16"/>
                                <w:szCs w:val="16"/>
                                <w:u w:val="single"/>
                              </w:rPr>
                              <w:t>We ‘Just Breathe’</w:t>
                            </w:r>
                            <w:r w:rsidR="00FB0444" w:rsidRPr="00FB0444"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 daily 1.50pm</w:t>
                            </w:r>
                            <w:r w:rsidR="00F0118F">
                              <w:rPr>
                                <w:sz w:val="16"/>
                                <w:szCs w:val="16"/>
                              </w:rPr>
                              <w:t xml:space="preserve"> 3 days a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4CDF" id="Text Box 53" o:spid="_x0000_s1035" type="#_x0000_t202" style="position:absolute;margin-left:565pt;margin-top:295pt;width:198.55pt;height:291.6pt;z-index:25167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" fillcolor="white [3201]" strokecolor="#297fd5 [3205]" strokeweight="2pt">
                <v:path arrowok="t"/>
                <v:textbox>
                  <w:txbxContent>
                    <w:p w14:paraId="72A06647" w14:textId="77777777" w:rsidR="007B0C35" w:rsidRDefault="007F4289" w:rsidP="007B0C35">
                      <w:pPr>
                        <w:spacing w:after="0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AC5AB3">
                        <w:rPr>
                          <w:b/>
                          <w:bCs/>
                          <w:sz w:val="19"/>
                          <w:szCs w:val="19"/>
                        </w:rPr>
                        <w:t>BEHAVIOUR MANAGEMENT</w:t>
                      </w:r>
                    </w:p>
                    <w:p w14:paraId="5CA6C7A3" w14:textId="0E80A1D0" w:rsidR="007F4289" w:rsidRPr="007B0C35" w:rsidRDefault="007F4289" w:rsidP="007B0C35">
                      <w:pPr>
                        <w:spacing w:after="60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224A68">
                        <w:rPr>
                          <w:sz w:val="16"/>
                          <w:szCs w:val="16"/>
                        </w:rPr>
                        <w:t xml:space="preserve">Our school’s </w:t>
                      </w:r>
                      <w:r w:rsidRPr="00224A68">
                        <w:rPr>
                          <w:b/>
                          <w:bCs/>
                          <w:sz w:val="16"/>
                          <w:szCs w:val="16"/>
                        </w:rPr>
                        <w:t>Positive Education Policy</w:t>
                      </w:r>
                      <w:r w:rsidRPr="00224A68">
                        <w:rPr>
                          <w:sz w:val="16"/>
                          <w:szCs w:val="16"/>
                        </w:rPr>
                        <w:t xml:space="preserve"> aims to establish and maintain high quality, positive relationships between staff, students, parents and the wider school community. We have a w</w:t>
                      </w:r>
                      <w:r>
                        <w:rPr>
                          <w:sz w:val="16"/>
                          <w:szCs w:val="16"/>
                        </w:rPr>
                        <w:t xml:space="preserve">hole-school approach to Values – our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IValues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LA 27 have developed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our own Student Expectations and Responsibilities to show how we will </w:t>
                      </w:r>
                      <w:r w:rsidRPr="00CD4799">
                        <w:rPr>
                          <w:b/>
                          <w:i/>
                          <w:sz w:val="16"/>
                          <w:szCs w:val="16"/>
                        </w:rPr>
                        <w:t>Be Safe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CD4799">
                        <w:rPr>
                          <w:b/>
                          <w:i/>
                          <w:sz w:val="16"/>
                          <w:szCs w:val="16"/>
                        </w:rPr>
                        <w:t xml:space="preserve">Be Respectful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and </w:t>
                      </w:r>
                      <w:r w:rsidRPr="00CD4799">
                        <w:rPr>
                          <w:b/>
                          <w:i/>
                          <w:sz w:val="16"/>
                          <w:szCs w:val="16"/>
                        </w:rPr>
                        <w:t>Be Ready to Learn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. </w:t>
                      </w:r>
                      <w:r w:rsidRPr="00224A68">
                        <w:rPr>
                          <w:sz w:val="16"/>
                          <w:szCs w:val="16"/>
                        </w:rPr>
                        <w:t xml:space="preserve">This is </w:t>
                      </w:r>
                      <w:r>
                        <w:rPr>
                          <w:sz w:val="16"/>
                          <w:szCs w:val="16"/>
                        </w:rPr>
                        <w:t xml:space="preserve">displayed in class, along with the School-wide </w:t>
                      </w:r>
                      <w:r w:rsidRPr="00D52844">
                        <w:rPr>
                          <w:b/>
                          <w:sz w:val="16"/>
                          <w:szCs w:val="16"/>
                        </w:rPr>
                        <w:t>consequence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/response steps.</w:t>
                      </w:r>
                      <w:r w:rsidRPr="00224A68">
                        <w:rPr>
                          <w:sz w:val="16"/>
                          <w:szCs w:val="16"/>
                        </w:rPr>
                        <w:t xml:space="preserve"> More details are on the back of this brochure. The consequences follow a ‘least to most intrusive’ approach to </w:t>
                      </w:r>
                      <w:proofErr w:type="spellStart"/>
                      <w:r w:rsidRPr="00224A68">
                        <w:rPr>
                          <w:sz w:val="16"/>
                          <w:szCs w:val="16"/>
                        </w:rPr>
                        <w:t>behaviour</w:t>
                      </w:r>
                      <w:proofErr w:type="spellEnd"/>
                      <w:r w:rsidRPr="00224A68">
                        <w:rPr>
                          <w:sz w:val="16"/>
                          <w:szCs w:val="16"/>
                        </w:rPr>
                        <w:t xml:space="preserve"> management and are supported by our </w:t>
                      </w:r>
                      <w:proofErr w:type="spellStart"/>
                      <w:r w:rsidRPr="00D52844">
                        <w:rPr>
                          <w:b/>
                          <w:sz w:val="16"/>
                          <w:szCs w:val="16"/>
                        </w:rPr>
                        <w:t>IValues</w:t>
                      </w:r>
                      <w:proofErr w:type="spellEnd"/>
                      <w:r w:rsidRPr="00D52844">
                        <w:rPr>
                          <w:b/>
                          <w:sz w:val="16"/>
                          <w:szCs w:val="16"/>
                        </w:rPr>
                        <w:t xml:space="preserve"> program</w:t>
                      </w:r>
                      <w:r w:rsidRPr="00224A68"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224A68">
                        <w:rPr>
                          <w:b/>
                          <w:i/>
                          <w:sz w:val="16"/>
                          <w:szCs w:val="16"/>
                        </w:rPr>
                        <w:t>IValues</w:t>
                      </w:r>
                      <w:proofErr w:type="spellEnd"/>
                      <w:r w:rsidRPr="00224A68">
                        <w:rPr>
                          <w:b/>
                          <w:i/>
                          <w:sz w:val="16"/>
                          <w:szCs w:val="16"/>
                        </w:rPr>
                        <w:t xml:space="preserve"> include: I Think Clearly; I am Responsible; I am a Global Citizen; I Think Creatively; I Work Well With Others and I Make Good Choices. </w:t>
                      </w:r>
                    </w:p>
                    <w:p w14:paraId="0545991A" w14:textId="77777777" w:rsidR="007F4289" w:rsidRDefault="007F4289" w:rsidP="007F4289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STUDENT WELLBEING</w:t>
                      </w:r>
                    </w:p>
                    <w:p w14:paraId="5A0F289A" w14:textId="7B613D60" w:rsidR="007F4289" w:rsidRPr="007B0C35" w:rsidRDefault="007F4289" w:rsidP="00CB7F8C">
                      <w:pPr>
                        <w:spacing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Students will participate in a school-wide online survey about Wellness using the Rumble’s Quest program. Aspects of our Health program will be based on issues identified in this survey. </w:t>
                      </w:r>
                      <w:r w:rsidRPr="007F4289">
                        <w:rPr>
                          <w:b/>
                          <w:i/>
                          <w:color w:val="FF0000"/>
                          <w:sz w:val="16"/>
                          <w:szCs w:val="16"/>
                          <w:u w:val="single"/>
                        </w:rPr>
                        <w:t>Bullying is not acceptable in any school or workplace.</w:t>
                      </w:r>
                      <w:r w:rsidRPr="00594210">
                        <w:rPr>
                          <w:sz w:val="16"/>
                          <w:szCs w:val="16"/>
                        </w:rPr>
                        <w:t xml:space="preserve"> Our Health program will address this </w:t>
                      </w:r>
                      <w:r>
                        <w:rPr>
                          <w:sz w:val="16"/>
                          <w:szCs w:val="16"/>
                        </w:rPr>
                        <w:t>area as well as Digital Citizenship;</w:t>
                      </w:r>
                      <w:r w:rsidR="00FB0444">
                        <w:rPr>
                          <w:sz w:val="16"/>
                          <w:szCs w:val="16"/>
                        </w:rPr>
                        <w:t xml:space="preserve"> Healthy Eating;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94210">
                        <w:rPr>
                          <w:sz w:val="16"/>
                          <w:szCs w:val="16"/>
                        </w:rPr>
                        <w:t>Meditation and Relaxation Strategies</w:t>
                      </w:r>
                      <w:r>
                        <w:rPr>
                          <w:sz w:val="16"/>
                          <w:szCs w:val="16"/>
                        </w:rPr>
                        <w:t>; how to build and maintain</w:t>
                      </w:r>
                      <w:r w:rsidRPr="00594210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positive self-image</w:t>
                      </w:r>
                      <w:r w:rsidR="00502C17">
                        <w:rPr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594210">
                        <w:rPr>
                          <w:sz w:val="16"/>
                          <w:szCs w:val="16"/>
                        </w:rPr>
                        <w:t>resi</w:t>
                      </w:r>
                      <w:r w:rsidR="00FB0444">
                        <w:rPr>
                          <w:sz w:val="16"/>
                          <w:szCs w:val="16"/>
                        </w:rPr>
                        <w:t xml:space="preserve">lience; </w:t>
                      </w:r>
                      <w:r>
                        <w:rPr>
                          <w:sz w:val="16"/>
                          <w:szCs w:val="16"/>
                        </w:rPr>
                        <w:t xml:space="preserve">self-care &amp; </w:t>
                      </w:r>
                      <w:r w:rsidRPr="00594210">
                        <w:rPr>
                          <w:sz w:val="16"/>
                          <w:szCs w:val="16"/>
                        </w:rPr>
                        <w:t>friendships</w:t>
                      </w:r>
                      <w:r w:rsidR="007B0C35">
                        <w:rPr>
                          <w:sz w:val="16"/>
                          <w:szCs w:val="16"/>
                        </w:rPr>
                        <w:t xml:space="preserve"> using </w:t>
                      </w:r>
                      <w:r w:rsidR="007B0C35" w:rsidRPr="007B0C35">
                        <w:rPr>
                          <w:sz w:val="16"/>
                          <w:szCs w:val="16"/>
                          <w:highlight w:val="yellow"/>
                        </w:rPr>
                        <w:t>‘</w:t>
                      </w:r>
                      <w:r w:rsidR="007B0C35" w:rsidRPr="00F87372">
                        <w:rPr>
                          <w:b/>
                          <w:sz w:val="16"/>
                          <w:szCs w:val="16"/>
                        </w:rPr>
                        <w:t>Zones of Regulation’</w:t>
                      </w:r>
                      <w:r w:rsidR="00F0118F" w:rsidRPr="00F87372">
                        <w:rPr>
                          <w:b/>
                          <w:sz w:val="16"/>
                          <w:szCs w:val="16"/>
                        </w:rPr>
                        <w:t xml:space="preserve"> and </w:t>
                      </w:r>
                      <w:r w:rsidR="00502C17" w:rsidRPr="00F87372">
                        <w:rPr>
                          <w:b/>
                          <w:sz w:val="16"/>
                          <w:szCs w:val="16"/>
                        </w:rPr>
                        <w:t>‘</w:t>
                      </w:r>
                      <w:r w:rsidR="00F0118F" w:rsidRPr="00F87372">
                        <w:rPr>
                          <w:b/>
                          <w:sz w:val="16"/>
                          <w:szCs w:val="16"/>
                        </w:rPr>
                        <w:t>UR Strong</w:t>
                      </w:r>
                      <w:r w:rsidR="00502C17" w:rsidRPr="00F87372">
                        <w:rPr>
                          <w:b/>
                          <w:sz w:val="16"/>
                          <w:szCs w:val="16"/>
                        </w:rPr>
                        <w:t>’</w:t>
                      </w:r>
                      <w:r w:rsidRPr="00F87372">
                        <w:rPr>
                          <w:sz w:val="16"/>
                          <w:szCs w:val="16"/>
                        </w:rPr>
                        <w:t>.</w:t>
                      </w:r>
                      <w:r w:rsidR="00FB0444" w:rsidRPr="00F8737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B0444" w:rsidRPr="00F87372">
                        <w:rPr>
                          <w:sz w:val="16"/>
                          <w:szCs w:val="16"/>
                          <w:u w:val="single"/>
                        </w:rPr>
                        <w:t>We ‘Just Breathe’</w:t>
                      </w:r>
                      <w:r w:rsidR="00FB0444" w:rsidRPr="00FB0444">
                        <w:rPr>
                          <w:sz w:val="16"/>
                          <w:szCs w:val="16"/>
                          <w:u w:val="single"/>
                        </w:rPr>
                        <w:t xml:space="preserve"> daily 1.50pm</w:t>
                      </w:r>
                      <w:r w:rsidR="00F0118F">
                        <w:rPr>
                          <w:sz w:val="16"/>
                          <w:szCs w:val="16"/>
                        </w:rPr>
                        <w:t xml:space="preserve"> 3 days a week.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4447C">
        <w:rPr>
          <w:noProof/>
        </w:rPr>
        <w:drawing>
          <wp:anchor distT="0" distB="0" distL="114300" distR="114300" simplePos="0" relativeHeight="251707544" behindDoc="0" locked="0" layoutInCell="1" allowOverlap="1" wp14:anchorId="4735464B" wp14:editId="422BA4BD">
            <wp:simplePos x="0" y="0"/>
            <wp:positionH relativeFrom="column">
              <wp:posOffset>447040</wp:posOffset>
            </wp:positionH>
            <wp:positionV relativeFrom="paragraph">
              <wp:posOffset>170180</wp:posOffset>
            </wp:positionV>
            <wp:extent cx="1574800" cy="1224915"/>
            <wp:effectExtent l="0" t="0" r="0" b="0"/>
            <wp:wrapSquare wrapText="bothSides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3-02-21 at 11.21.17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E2">
        <w:rPr>
          <w:noProof/>
        </w:rPr>
        <mc:AlternateContent>
          <mc:Choice Requires="wps">
            <w:drawing>
              <wp:anchor distT="0" distB="0" distL="114300" distR="114300" simplePos="0" relativeHeight="251706520" behindDoc="0" locked="0" layoutInCell="1" allowOverlap="1" wp14:anchorId="42FC7570" wp14:editId="31087758">
                <wp:simplePos x="0" y="0"/>
                <wp:positionH relativeFrom="column">
                  <wp:posOffset>-2372823</wp:posOffset>
                </wp:positionH>
                <wp:positionV relativeFrom="paragraph">
                  <wp:posOffset>1582681</wp:posOffset>
                </wp:positionV>
                <wp:extent cx="2726109" cy="5648770"/>
                <wp:effectExtent l="0" t="0" r="17145" b="158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109" cy="564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957E4" w14:textId="46504754" w:rsidR="002C52E2" w:rsidRDefault="002C52E2">
                            <w:pPr>
                              <w:rPr>
                                <w:sz w:val="19"/>
                                <w:szCs w:val="19"/>
                                <w:lang w:val="en-AU"/>
                              </w:rPr>
                            </w:pPr>
                            <w:r w:rsidRPr="002C52E2">
                              <w:rPr>
                                <w:sz w:val="19"/>
                                <w:szCs w:val="19"/>
                                <w:lang w:val="en-AU"/>
                              </w:rPr>
                              <w:t>Welcome to a new year of learning, friendship and fun @ Landsdale Primary School in 2023.</w:t>
                            </w:r>
                            <w:r>
                              <w:rPr>
                                <w:sz w:val="19"/>
                                <w:szCs w:val="19"/>
                                <w:lang w:val="en-AU"/>
                              </w:rPr>
                              <w:t xml:space="preserve"> Year 3 is an important year for catching up and building on academic and social/emotional development. It entails new challenges and the chance to work more collaboratively and independently, as well as develop lifelong strategies to support personal responsibility, self-organisation and regulation. Social integration and emotional resilience development are also supported.</w:t>
                            </w:r>
                          </w:p>
                          <w:p w14:paraId="10CD2D6C" w14:textId="1F4C5CE0" w:rsidR="002C52E2" w:rsidRDefault="002C52E2">
                            <w:pPr>
                              <w:rPr>
                                <w:rStyle w:val="Hyperlin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lang w:val="en-AU"/>
                              </w:rPr>
                              <w:t xml:space="preserve">Your child’s teacher is Mrs Ella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-AU"/>
                              </w:rPr>
                              <w:t>Marrion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-AU"/>
                              </w:rPr>
                              <w:t xml:space="preserve">. LA 27 is part of the Year 3 teaching team. Teachers plan and moderate key pieces of student assessments collaboratively. Please check the class website for resources and weekly events. Class website: </w:t>
                            </w:r>
                            <w:hyperlink r:id="rId14" w:history="1">
                              <w:r w:rsidRPr="00992ACF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http://mrsmarrion.weebly.com/</w:t>
                              </w:r>
                            </w:hyperlink>
                          </w:p>
                          <w:p w14:paraId="4F93C59B" w14:textId="539F4CAF" w:rsidR="002C52E2" w:rsidRDefault="002C52E2">
                            <w:pPr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C52E2"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WEST AUSTRALIAN CURRICULUM</w:t>
                            </w:r>
                          </w:p>
                          <w:p w14:paraId="214DB2A3" w14:textId="1B21BE09" w:rsidR="002C52E2" w:rsidRPr="00F87372" w:rsidRDefault="002C52E2">
                            <w:pPr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2C52E2">
                              <w:rPr>
                                <w:rStyle w:val="Hyperlin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We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teach English, Mathematics, HASS (Humanity &amp; Social Science – History, Geography, Civics &amp; Citizenship), Science and Technology – including Digital Technology using the WA curriculum</w:t>
                            </w:r>
                            <w:r w:rsidR="0054460A">
                              <w:rPr>
                                <w:rStyle w:val="Hyperlin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. Our term 1 History topic is Celebration and Commemoration. In Geography we will study Australia states, territories, cities, oceans seas, flags symbols</w:t>
                            </w:r>
                            <w:r w:rsidR="00AC29E9">
                              <w:rPr>
                                <w:rStyle w:val="Hyperlin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and natural features</w:t>
                            </w:r>
                            <w:r w:rsidR="0054460A">
                              <w:rPr>
                                <w:rStyle w:val="Hyperlin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. I will teach the Inquiry Process for research, including note-taking skills</w:t>
                            </w:r>
                            <w:r w:rsidR="0054460A" w:rsidRPr="0054460A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none"/>
                              </w:rPr>
                              <w:t xml:space="preserve">. </w:t>
                            </w:r>
                            <w:r w:rsidR="0054460A" w:rsidRPr="00F87372"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Our overarching goal will be to ‘Make a Difference – Change our World to live more sustainably’. We will do this by integrating curriculum and working together to apply skills in ‘real world </w:t>
                            </w:r>
                            <w:proofErr w:type="gramStart"/>
                            <w:r w:rsidR="0054460A" w:rsidRPr="00F87372"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contexts’</w:t>
                            </w:r>
                            <w:proofErr w:type="gramEnd"/>
                            <w:r w:rsidR="0054460A" w:rsidRPr="00F87372"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.</w:t>
                            </w:r>
                          </w:p>
                          <w:p w14:paraId="47099C36" w14:textId="2CD72663" w:rsidR="002237B2" w:rsidRDefault="0054460A">
                            <w:pPr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460A"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More detail is available at:</w:t>
                            </w:r>
                            <w:r w:rsidR="002237B2"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E87F60" w14:textId="6709DA72" w:rsidR="00574090" w:rsidRPr="00574090" w:rsidRDefault="00497B77">
                            <w:pPr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574090" w:rsidRPr="00574090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</w:rPr>
                                <w:t>https://www.australiancurriculum.edu.au/parent-information/</w:t>
                              </w:r>
                            </w:hyperlink>
                          </w:p>
                          <w:p w14:paraId="000E36C3" w14:textId="6454A607" w:rsidR="00574090" w:rsidRDefault="00497B77">
                            <w:pPr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="00AC29E9" w:rsidRPr="004C10F1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</w:rPr>
                                <w:t>https://parent.scsa.wa.edu.au/what-will-my-child-learn</w:t>
                              </w:r>
                            </w:hyperlink>
                          </w:p>
                          <w:p w14:paraId="49BE24DC" w14:textId="77777777" w:rsidR="00574090" w:rsidRPr="00574090" w:rsidRDefault="00574090">
                            <w:pPr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D9FB7AD" w14:textId="77777777" w:rsidR="00574090" w:rsidRDefault="00574090">
                            <w:pPr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142FC94" w14:textId="4D2F8E8E" w:rsidR="002237B2" w:rsidRPr="002237B2" w:rsidRDefault="0057409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7CB8DA" wp14:editId="2FCC3FD0">
                                  <wp:extent cx="2476500" cy="3683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0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7570" id="Text Box 31" o:spid="_x0000_s1036" type="#_x0000_t202" style="position:absolute;margin-left:-186.85pt;margin-top:124.6pt;width:214.65pt;height:444.8pt;z-index:251706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" fillcolor="white [3201]" strokeweight=".5pt">
                <v:textbox>
                  <w:txbxContent>
                    <w:p w14:paraId="1EC957E4" w14:textId="46504754" w:rsidR="002C52E2" w:rsidRDefault="002C52E2">
                      <w:pPr>
                        <w:rPr>
                          <w:sz w:val="19"/>
                          <w:szCs w:val="19"/>
                          <w:lang w:val="en-AU"/>
                        </w:rPr>
                      </w:pPr>
                      <w:r w:rsidRPr="002C52E2">
                        <w:rPr>
                          <w:sz w:val="19"/>
                          <w:szCs w:val="19"/>
                          <w:lang w:val="en-AU"/>
                        </w:rPr>
                        <w:t>Welcome to a new year of learning, friendship and fun @ Landsdale Primary School in 2023.</w:t>
                      </w:r>
                      <w:r>
                        <w:rPr>
                          <w:sz w:val="19"/>
                          <w:szCs w:val="19"/>
                          <w:lang w:val="en-AU"/>
                        </w:rPr>
                        <w:t xml:space="preserve"> Year 3 is an important year for catching up and building on academic and social/emotional development. It entails new challenges and the chance to work more collaboratively and independently, as well as develop lifelong strategies to support personal responsibility, self-organisation and regulation. Social integration and emotional resilience development are also supported.</w:t>
                      </w:r>
                    </w:p>
                    <w:p w14:paraId="10CD2D6C" w14:textId="1F4C5CE0" w:rsidR="002C52E2" w:rsidRDefault="002C52E2">
                      <w:pPr>
                        <w:rPr>
                          <w:rStyle w:val="Hyperlink"/>
                          <w:sz w:val="18"/>
                          <w:szCs w:val="18"/>
                        </w:rPr>
                      </w:pPr>
                      <w:r>
                        <w:rPr>
                          <w:sz w:val="19"/>
                          <w:szCs w:val="19"/>
                          <w:lang w:val="en-AU"/>
                        </w:rPr>
                        <w:t xml:space="preserve">Your child’s teacher is Mrs Ella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-AU"/>
                        </w:rPr>
                        <w:t>Marrion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-AU"/>
                        </w:rPr>
                        <w:t xml:space="preserve">. LA 27 is part of the Year 3 teaching team. Teachers plan and moderate key pieces of student assessments collaboratively. Please check the class website for resources and weekly events. Class website: </w:t>
                      </w:r>
                      <w:hyperlink r:id="rId18" w:history="1">
                        <w:r w:rsidRPr="00992ACF">
                          <w:rPr>
                            <w:rStyle w:val="Hyperlink"/>
                            <w:sz w:val="18"/>
                            <w:szCs w:val="18"/>
                          </w:rPr>
                          <w:t>http://mrsmarrion.weebly.com/</w:t>
                        </w:r>
                      </w:hyperlink>
                    </w:p>
                    <w:p w14:paraId="4F93C59B" w14:textId="539F4CAF" w:rsidR="002C52E2" w:rsidRDefault="002C52E2">
                      <w:pPr>
                        <w:rPr>
                          <w:rStyle w:val="Hyperlin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C52E2">
                        <w:rPr>
                          <w:rStyle w:val="Hyperlin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WEST AUSTRALIAN CURRICULUM</w:t>
                      </w:r>
                    </w:p>
                    <w:p w14:paraId="214DB2A3" w14:textId="1B21BE09" w:rsidR="002C52E2" w:rsidRPr="00F87372" w:rsidRDefault="002C52E2">
                      <w:pPr>
                        <w:rPr>
                          <w:rStyle w:val="Hyperlink"/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2C52E2">
                        <w:rPr>
                          <w:rStyle w:val="Hyperlink"/>
                          <w:color w:val="000000" w:themeColor="text1"/>
                          <w:sz w:val="18"/>
                          <w:szCs w:val="18"/>
                          <w:u w:val="none"/>
                        </w:rPr>
                        <w:t>We</w:t>
                      </w:r>
                      <w:r>
                        <w:rPr>
                          <w:rStyle w:val="Hyperlin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teach English, Mathematics, HASS (Humanity &amp; Social Science – History, Geography, Civics &amp; Citizenship), Science and Technology – including Digital Technology using the WA curriculum</w:t>
                      </w:r>
                      <w:r w:rsidR="0054460A">
                        <w:rPr>
                          <w:rStyle w:val="Hyperlink"/>
                          <w:color w:val="000000" w:themeColor="text1"/>
                          <w:sz w:val="18"/>
                          <w:szCs w:val="18"/>
                          <w:u w:val="none"/>
                        </w:rPr>
                        <w:t>. Our term 1 History topic is Celebration and Commemoration. In Geography we will study Australia states, territories, cities, oceans seas, flags symbols</w:t>
                      </w:r>
                      <w:r w:rsidR="00AC29E9">
                        <w:rPr>
                          <w:rStyle w:val="Hyperlin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and natural features</w:t>
                      </w:r>
                      <w:r w:rsidR="0054460A">
                        <w:rPr>
                          <w:rStyle w:val="Hyperlink"/>
                          <w:color w:val="000000" w:themeColor="text1"/>
                          <w:sz w:val="18"/>
                          <w:szCs w:val="18"/>
                          <w:u w:val="none"/>
                        </w:rPr>
                        <w:t>. I will teach the Inquiry Process for research, including note-taking skills</w:t>
                      </w:r>
                      <w:r w:rsidR="0054460A" w:rsidRPr="0054460A">
                        <w:rPr>
                          <w:rStyle w:val="Hyperlink"/>
                          <w:b/>
                          <w:bCs/>
                          <w:color w:val="00B050"/>
                          <w:sz w:val="18"/>
                          <w:szCs w:val="18"/>
                          <w:u w:val="none"/>
                        </w:rPr>
                        <w:t xml:space="preserve">. </w:t>
                      </w:r>
                      <w:r w:rsidR="0054460A" w:rsidRPr="00F87372">
                        <w:rPr>
                          <w:rStyle w:val="Hyperlink"/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Our overarching goal will be to ‘Make a Difference – Change our World to live more sustainably’. We will do this by integrating curriculum and working together to apply skills in ‘real world </w:t>
                      </w:r>
                      <w:proofErr w:type="gramStart"/>
                      <w:r w:rsidR="0054460A" w:rsidRPr="00F87372">
                        <w:rPr>
                          <w:rStyle w:val="Hyperlink"/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:u w:val="none"/>
                        </w:rPr>
                        <w:t>contexts’</w:t>
                      </w:r>
                      <w:proofErr w:type="gramEnd"/>
                      <w:r w:rsidR="0054460A" w:rsidRPr="00F87372">
                        <w:rPr>
                          <w:rStyle w:val="Hyperlink"/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:u w:val="none"/>
                        </w:rPr>
                        <w:t>.</w:t>
                      </w:r>
                    </w:p>
                    <w:p w14:paraId="47099C36" w14:textId="2CD72663" w:rsidR="002237B2" w:rsidRDefault="0054460A">
                      <w:pPr>
                        <w:rPr>
                          <w:rStyle w:val="Hyperlin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54460A">
                        <w:rPr>
                          <w:rStyle w:val="Hyperlin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More detail is available at:</w:t>
                      </w:r>
                      <w:r w:rsidR="002237B2">
                        <w:rPr>
                          <w:rStyle w:val="Hyperlin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E87F60" w14:textId="6709DA72" w:rsidR="00574090" w:rsidRPr="00574090" w:rsidRDefault="00497B77">
                      <w:pPr>
                        <w:rPr>
                          <w:rStyle w:val="Hyperlink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hyperlink r:id="rId19" w:history="1">
                        <w:r w:rsidR="00574090" w:rsidRPr="00574090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</w:rPr>
                          <w:t>https://www.australiancurriculum.edu.au/parent-information/</w:t>
                        </w:r>
                      </w:hyperlink>
                    </w:p>
                    <w:p w14:paraId="000E36C3" w14:textId="6454A607" w:rsidR="00574090" w:rsidRDefault="00497B77">
                      <w:pPr>
                        <w:rPr>
                          <w:rStyle w:val="Hyperlink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hyperlink r:id="rId20" w:history="1">
                        <w:r w:rsidR="00AC29E9" w:rsidRPr="004C10F1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</w:rPr>
                          <w:t>https://parent.scsa.wa.edu.au/what-will-my-child-learn</w:t>
                        </w:r>
                      </w:hyperlink>
                    </w:p>
                    <w:p w14:paraId="49BE24DC" w14:textId="77777777" w:rsidR="00574090" w:rsidRPr="00574090" w:rsidRDefault="00574090">
                      <w:pPr>
                        <w:rPr>
                          <w:rStyle w:val="Hyperlink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D9FB7AD" w14:textId="77777777" w:rsidR="00574090" w:rsidRDefault="00574090">
                      <w:pPr>
                        <w:rPr>
                          <w:rStyle w:val="Hyperlin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142FC94" w14:textId="4D2F8E8E" w:rsidR="002237B2" w:rsidRPr="002237B2" w:rsidRDefault="00574090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7CB8DA" wp14:editId="2FCC3FD0">
                            <wp:extent cx="2476500" cy="3683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0" cy="36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2AA">
        <w:rPr>
          <w:noProof/>
        </w:rPr>
        <mc:AlternateContent>
          <mc:Choice Requires="wps">
            <w:drawing>
              <wp:anchor distT="0" distB="0" distL="114300" distR="114300" simplePos="0" relativeHeight="251675800" behindDoc="0" locked="0" layoutInCell="1" allowOverlap="1" wp14:anchorId="17C5598D" wp14:editId="1F5344AB">
                <wp:simplePos x="0" y="0"/>
                <wp:positionH relativeFrom="page">
                  <wp:posOffset>7169085</wp:posOffset>
                </wp:positionH>
                <wp:positionV relativeFrom="page">
                  <wp:posOffset>320511</wp:posOffset>
                </wp:positionV>
                <wp:extent cx="2521585" cy="3383424"/>
                <wp:effectExtent l="0" t="0" r="0" b="0"/>
                <wp:wrapThrough wrapText="bothSides">
                  <wp:wrapPolygon edited="0">
                    <wp:start x="544" y="81"/>
                    <wp:lineTo x="544" y="21405"/>
                    <wp:lineTo x="20996" y="21405"/>
                    <wp:lineTo x="20996" y="81"/>
                    <wp:lineTo x="544" y="81"/>
                  </wp:wrapPolygon>
                </wp:wrapThrough>
                <wp:docPr id="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585" cy="3383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4AD1B21" w14:textId="77777777" w:rsidR="007F4289" w:rsidRPr="00D51C16" w:rsidRDefault="007F4289" w:rsidP="00425A2E">
                            <w:pPr>
                              <w:spacing w:after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51C16">
                              <w:rPr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IGITAL TECHNOLOGIES</w:t>
                            </w:r>
                          </w:p>
                          <w:p w14:paraId="0FF6A03A" w14:textId="047D5E00" w:rsidR="007F4289" w:rsidRPr="00BD75D5" w:rsidRDefault="007F4289" w:rsidP="00BD75D5">
                            <w:pPr>
                              <w:spacing w:after="0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 w:rsidR="00D732AA">
                              <w:rPr>
                                <w:sz w:val="16"/>
                                <w:szCs w:val="16"/>
                              </w:rPr>
                              <w:t>3’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</w:t>
                            </w:r>
                            <w:proofErr w:type="gramStart"/>
                            <w:r w:rsidR="00D732AA">
                              <w:rPr>
                                <w:sz w:val="16"/>
                                <w:szCs w:val="16"/>
                              </w:rPr>
                              <w:t>participate</w:t>
                            </w:r>
                            <w:proofErr w:type="gramEnd"/>
                            <w:r w:rsidR="00D732AA">
                              <w:rPr>
                                <w:sz w:val="16"/>
                                <w:szCs w:val="16"/>
                              </w:rPr>
                              <w:t xml:space="preserve"> in the 1:1 device program with a school-allocated iPad each.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Students will be taught Digital Citizenship skills </w:t>
                            </w:r>
                            <w:r w:rsidRPr="0092321C">
                              <w:rPr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92321C">
                              <w:rPr>
                                <w:i/>
                                <w:sz w:val="16"/>
                                <w:szCs w:val="16"/>
                              </w:rPr>
                              <w:t>IPromise</w:t>
                            </w:r>
                            <w:proofErr w:type="spellEnd"/>
                            <w:r w:rsidR="00502C17">
                              <w:rPr>
                                <w:i/>
                                <w:sz w:val="16"/>
                                <w:szCs w:val="16"/>
                              </w:rPr>
                              <w:t>, Acceptable User Agreement</w:t>
                            </w:r>
                            <w:r w:rsidRPr="0092321C">
                              <w:rPr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1" w:history="1">
                              <w:r w:rsidRPr="00BD75D5">
                                <w:rPr>
                                  <w:rStyle w:val="Hyperlink"/>
                                  <w:b/>
                                  <w:sz w:val="14"/>
                                  <w:szCs w:val="14"/>
                                </w:rPr>
                                <w:t>https://www.esafety.gov.au/</w:t>
                              </w:r>
                            </w:hyperlink>
                          </w:p>
                          <w:p w14:paraId="036D7F61" w14:textId="7296A581" w:rsidR="007F4289" w:rsidRDefault="007F4289" w:rsidP="00D51C1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Students also learn to use Cloud technology (Google Drive &amp; Classroom). </w:t>
                            </w:r>
                            <w:r w:rsidR="00502C1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Science, Technology, Engineering and Mathematics (STEM) will form part of our program.</w:t>
                            </w:r>
                          </w:p>
                          <w:p w14:paraId="1ABC6975" w14:textId="77777777" w:rsidR="007F4289" w:rsidRPr="00BD75D5" w:rsidRDefault="007F4289" w:rsidP="00D51C16">
                            <w:pPr>
                              <w:spacing w:after="0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9267057" w14:textId="77777777" w:rsidR="007F4289" w:rsidRPr="00FE2992" w:rsidRDefault="007F4289" w:rsidP="00425A2E">
                            <w:pPr>
                              <w:spacing w:after="120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FE2992">
                              <w:rPr>
                                <w:b/>
                                <w:sz w:val="19"/>
                                <w:szCs w:val="19"/>
                              </w:rPr>
                              <w:t>GLOBAL EDUCATION</w:t>
                            </w:r>
                          </w:p>
                          <w:p w14:paraId="62B09458" w14:textId="18584552" w:rsidR="007F4289" w:rsidRPr="00CB7F8C" w:rsidRDefault="007F4289" w:rsidP="00CB7F8C">
                            <w:pPr>
                              <w:spacing w:after="0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594210">
                              <w:rPr>
                                <w:sz w:val="16"/>
                                <w:szCs w:val="16"/>
                              </w:rPr>
                              <w:t>Aims to develop young people who are engaged and informed about their world and who have a sense of empowerment</w:t>
                            </w:r>
                            <w:r w:rsidR="00D732AA">
                              <w:rPr>
                                <w:sz w:val="16"/>
                                <w:szCs w:val="16"/>
                              </w:rPr>
                              <w:t xml:space="preserve"> (voice and agency)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 xml:space="preserve"> in shaping a positive future – being active citizens of their community and the world.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Students work on real world 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>projects in teams. Skills developed include teamwork, self-</w:t>
                            </w:r>
                            <w:proofErr w:type="spellStart"/>
                            <w:r w:rsidRPr="00594210">
                              <w:rPr>
                                <w:sz w:val="16"/>
                                <w:szCs w:val="16"/>
                              </w:rPr>
                              <w:t>organisation</w:t>
                            </w:r>
                            <w:proofErr w:type="spellEnd"/>
                            <w:r w:rsidRPr="00594210">
                              <w:rPr>
                                <w:sz w:val="16"/>
                                <w:szCs w:val="16"/>
                              </w:rPr>
                              <w:t xml:space="preserve">, leadership, </w:t>
                            </w:r>
                            <w:r w:rsidR="00D732AA">
                              <w:rPr>
                                <w:sz w:val="16"/>
                                <w:szCs w:val="16"/>
                              </w:rPr>
                              <w:t>planning, working to deadlines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 xml:space="preserve">, problem solving and digital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technology 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>skills. Other learning areas are integrated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 xml:space="preserve"> as well as our </w:t>
                            </w:r>
                            <w:proofErr w:type="spellStart"/>
                            <w:r w:rsidRPr="00594210">
                              <w:rPr>
                                <w:sz w:val="16"/>
                                <w:szCs w:val="16"/>
                              </w:rPr>
                              <w:t>IValues</w:t>
                            </w:r>
                            <w:proofErr w:type="spellEnd"/>
                            <w:r w:rsidRPr="00594210">
                              <w:rPr>
                                <w:sz w:val="16"/>
                                <w:szCs w:val="16"/>
                              </w:rPr>
                              <w:t xml:space="preserve"> and the Australian Curriculum General Capabilities and Cross Curriculum Priorities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 Sustainability; Aboriginal &amp;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 xml:space="preserve"> Torres Strait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Islander histories &amp; cultures, </w:t>
                            </w:r>
                            <w:r w:rsidRPr="00594210">
                              <w:rPr>
                                <w:sz w:val="16"/>
                                <w:szCs w:val="16"/>
                              </w:rPr>
                              <w:t xml:space="preserve">and Australia’s engagement with Asia.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Projects selected relate to living sustainably and making a difference to our future.</w:t>
                            </w:r>
                          </w:p>
                          <w:p w14:paraId="2B37CC89" w14:textId="77777777" w:rsidR="007F4289" w:rsidRPr="00822369" w:rsidRDefault="007F42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5598D" id="Text Box 55" o:spid="_x0000_s1036" type="#_x0000_t202" style="position:absolute;margin-left:564.5pt;margin-top:25.25pt;width:198.55pt;height:266.4pt;z-index:25167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" filled="f" stroked="f">
                <v:textbox>
                  <w:txbxContent>
                    <w:p w14:paraId="54AD1B21" w14:textId="77777777" w:rsidR="007F4289" w:rsidRPr="00D51C16" w:rsidRDefault="007F4289" w:rsidP="00425A2E">
                      <w:pPr>
                        <w:spacing w:after="120"/>
                        <w:rPr>
                          <w:b/>
                          <w:sz w:val="18"/>
                          <w:szCs w:val="18"/>
                        </w:rPr>
                      </w:pPr>
                      <w:r w:rsidRPr="00D51C16">
                        <w:rPr>
                          <w:b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IGITAL TECHNOLOGIES</w:t>
                      </w:r>
                    </w:p>
                    <w:p w14:paraId="0FF6A03A" w14:textId="047D5E00" w:rsidR="007F4289" w:rsidRPr="00BD75D5" w:rsidRDefault="007F4289" w:rsidP="00BD75D5">
                      <w:pPr>
                        <w:spacing w:after="0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Year </w:t>
                      </w:r>
                      <w:r w:rsidR="00D732AA">
                        <w:rPr>
                          <w:sz w:val="16"/>
                          <w:szCs w:val="16"/>
                        </w:rPr>
                        <w:t>3’</w:t>
                      </w:r>
                      <w:r>
                        <w:rPr>
                          <w:sz w:val="16"/>
                          <w:szCs w:val="16"/>
                        </w:rPr>
                        <w:t xml:space="preserve">s </w:t>
                      </w:r>
                      <w:proofErr w:type="gramStart"/>
                      <w:r w:rsidR="00D732AA">
                        <w:rPr>
                          <w:sz w:val="16"/>
                          <w:szCs w:val="16"/>
                        </w:rPr>
                        <w:t>participate</w:t>
                      </w:r>
                      <w:proofErr w:type="gramEnd"/>
                      <w:r w:rsidR="00D732AA">
                        <w:rPr>
                          <w:sz w:val="16"/>
                          <w:szCs w:val="16"/>
                        </w:rPr>
                        <w:t xml:space="preserve"> in the 1:1 device program with a school-allocated iPad each. </w:t>
                      </w:r>
                      <w:r>
                        <w:rPr>
                          <w:sz w:val="16"/>
                          <w:szCs w:val="16"/>
                        </w:rPr>
                        <w:t xml:space="preserve">Students will be taught Digital Citizenship skills </w:t>
                      </w:r>
                      <w:r w:rsidRPr="0092321C">
                        <w:rPr>
                          <w:i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92321C">
                        <w:rPr>
                          <w:i/>
                          <w:sz w:val="16"/>
                          <w:szCs w:val="16"/>
                        </w:rPr>
                        <w:t>IPromise</w:t>
                      </w:r>
                      <w:proofErr w:type="spellEnd"/>
                      <w:r w:rsidR="00502C17">
                        <w:rPr>
                          <w:i/>
                          <w:sz w:val="16"/>
                          <w:szCs w:val="16"/>
                        </w:rPr>
                        <w:t>, Acceptable User Agreement</w:t>
                      </w:r>
                      <w:r w:rsidRPr="0092321C">
                        <w:rPr>
                          <w:i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22" w:history="1">
                        <w:r w:rsidRPr="00BD75D5">
                          <w:rPr>
                            <w:rStyle w:val="Hyperlink"/>
                            <w:b/>
                            <w:sz w:val="14"/>
                            <w:szCs w:val="14"/>
                          </w:rPr>
                          <w:t>https://www.esafety.gov.au/</w:t>
                        </w:r>
                      </w:hyperlink>
                    </w:p>
                    <w:p w14:paraId="036D7F61" w14:textId="7296A581" w:rsidR="007F4289" w:rsidRDefault="007F4289" w:rsidP="00D51C1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Students also learn to use Cloud technology (Google Drive &amp; Classroom). </w:t>
                      </w:r>
                      <w:r w:rsidR="00502C1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Science, Technology, Engineering and Mathematics (STEM) will form part of our program.</w:t>
                      </w:r>
                    </w:p>
                    <w:p w14:paraId="1ABC6975" w14:textId="77777777" w:rsidR="007F4289" w:rsidRPr="00BD75D5" w:rsidRDefault="007F4289" w:rsidP="00D51C16">
                      <w:pPr>
                        <w:spacing w:after="0"/>
                        <w:rPr>
                          <w:b/>
                          <w:sz w:val="8"/>
                          <w:szCs w:val="8"/>
                        </w:rPr>
                      </w:pPr>
                    </w:p>
                    <w:p w14:paraId="49267057" w14:textId="77777777" w:rsidR="007F4289" w:rsidRPr="00FE2992" w:rsidRDefault="007F4289" w:rsidP="00425A2E">
                      <w:pPr>
                        <w:spacing w:after="120"/>
                        <w:rPr>
                          <w:b/>
                          <w:sz w:val="19"/>
                          <w:szCs w:val="19"/>
                        </w:rPr>
                      </w:pPr>
                      <w:r w:rsidRPr="00FE2992">
                        <w:rPr>
                          <w:b/>
                          <w:sz w:val="19"/>
                          <w:szCs w:val="19"/>
                        </w:rPr>
                        <w:t>GLOBAL EDUCATION</w:t>
                      </w:r>
                    </w:p>
                    <w:p w14:paraId="62B09458" w14:textId="18584552" w:rsidR="007F4289" w:rsidRPr="00CB7F8C" w:rsidRDefault="007F4289" w:rsidP="00CB7F8C">
                      <w:pPr>
                        <w:spacing w:after="0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594210">
                        <w:rPr>
                          <w:sz w:val="16"/>
                          <w:szCs w:val="16"/>
                        </w:rPr>
                        <w:t>Aims to develop young people who are engaged and informed about their world and who have a sense of empowerment</w:t>
                      </w:r>
                      <w:r w:rsidR="00D732AA">
                        <w:rPr>
                          <w:sz w:val="16"/>
                          <w:szCs w:val="16"/>
                        </w:rPr>
                        <w:t xml:space="preserve"> (voice and agency)</w:t>
                      </w:r>
                      <w:r w:rsidRPr="00594210">
                        <w:rPr>
                          <w:sz w:val="16"/>
                          <w:szCs w:val="16"/>
                        </w:rPr>
                        <w:t xml:space="preserve"> in shaping a positive future – being active citizens of their community and the world. </w:t>
                      </w:r>
                      <w:r>
                        <w:rPr>
                          <w:sz w:val="16"/>
                          <w:szCs w:val="16"/>
                        </w:rPr>
                        <w:t xml:space="preserve"> Students work on real world </w:t>
                      </w:r>
                      <w:r w:rsidRPr="00594210">
                        <w:rPr>
                          <w:sz w:val="16"/>
                          <w:szCs w:val="16"/>
                        </w:rPr>
                        <w:t>projects in teams. Skills developed include teamwork, self-</w:t>
                      </w:r>
                      <w:proofErr w:type="spellStart"/>
                      <w:r w:rsidRPr="00594210">
                        <w:rPr>
                          <w:sz w:val="16"/>
                          <w:szCs w:val="16"/>
                        </w:rPr>
                        <w:t>organisation</w:t>
                      </w:r>
                      <w:proofErr w:type="spellEnd"/>
                      <w:r w:rsidRPr="00594210">
                        <w:rPr>
                          <w:sz w:val="16"/>
                          <w:szCs w:val="16"/>
                        </w:rPr>
                        <w:t xml:space="preserve">, leadership, </w:t>
                      </w:r>
                      <w:r w:rsidR="00D732AA">
                        <w:rPr>
                          <w:sz w:val="16"/>
                          <w:szCs w:val="16"/>
                        </w:rPr>
                        <w:t>planning, working to deadlines</w:t>
                      </w:r>
                      <w:r w:rsidRPr="00594210">
                        <w:rPr>
                          <w:sz w:val="16"/>
                          <w:szCs w:val="16"/>
                        </w:rPr>
                        <w:t xml:space="preserve">, problem solving and digital </w:t>
                      </w:r>
                      <w:r>
                        <w:rPr>
                          <w:sz w:val="16"/>
                          <w:szCs w:val="16"/>
                        </w:rPr>
                        <w:t xml:space="preserve">technology </w:t>
                      </w:r>
                      <w:r w:rsidRPr="00594210">
                        <w:rPr>
                          <w:sz w:val="16"/>
                          <w:szCs w:val="16"/>
                        </w:rPr>
                        <w:t>skills. Other learning areas are integrated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594210">
                        <w:rPr>
                          <w:sz w:val="16"/>
                          <w:szCs w:val="16"/>
                        </w:rPr>
                        <w:t xml:space="preserve"> as well as our </w:t>
                      </w:r>
                      <w:proofErr w:type="spellStart"/>
                      <w:r w:rsidRPr="00594210">
                        <w:rPr>
                          <w:sz w:val="16"/>
                          <w:szCs w:val="16"/>
                        </w:rPr>
                        <w:t>IValues</w:t>
                      </w:r>
                      <w:proofErr w:type="spellEnd"/>
                      <w:r w:rsidRPr="00594210">
                        <w:rPr>
                          <w:sz w:val="16"/>
                          <w:szCs w:val="16"/>
                        </w:rPr>
                        <w:t xml:space="preserve"> and the Australian Curriculum General Capabilities and Cross Curriculum Priorities</w:t>
                      </w:r>
                      <w:r>
                        <w:rPr>
                          <w:sz w:val="16"/>
                          <w:szCs w:val="16"/>
                        </w:rPr>
                        <w:t>: Sustainability; Aboriginal &amp;</w:t>
                      </w:r>
                      <w:r w:rsidRPr="00594210">
                        <w:rPr>
                          <w:sz w:val="16"/>
                          <w:szCs w:val="16"/>
                        </w:rPr>
                        <w:t xml:space="preserve"> Torres Strait </w:t>
                      </w:r>
                      <w:r>
                        <w:rPr>
                          <w:sz w:val="16"/>
                          <w:szCs w:val="16"/>
                        </w:rPr>
                        <w:t xml:space="preserve">Islander histories &amp; cultures, </w:t>
                      </w:r>
                      <w:r w:rsidRPr="00594210">
                        <w:rPr>
                          <w:sz w:val="16"/>
                          <w:szCs w:val="16"/>
                        </w:rPr>
                        <w:t xml:space="preserve">and Australia’s engagement with Asia. 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Projects selected relate to living sustainably and making a difference to our future.</w:t>
                      </w:r>
                    </w:p>
                    <w:p w14:paraId="2B37CC89" w14:textId="77777777" w:rsidR="007F4289" w:rsidRPr="00822369" w:rsidRDefault="007F428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32AA">
        <w:rPr>
          <w:noProof/>
        </w:rPr>
        <mc:AlternateContent>
          <mc:Choice Requires="wps">
            <w:drawing>
              <wp:anchor distT="0" distB="0" distL="114300" distR="114300" simplePos="0" relativeHeight="251695256" behindDoc="0" locked="0" layoutInCell="1" allowOverlap="1" wp14:anchorId="43FB36E0" wp14:editId="7D45D5AC">
                <wp:simplePos x="0" y="0"/>
                <wp:positionH relativeFrom="page">
                  <wp:posOffset>3803715</wp:posOffset>
                </wp:positionH>
                <wp:positionV relativeFrom="page">
                  <wp:posOffset>2719633</wp:posOffset>
                </wp:positionV>
                <wp:extent cx="2749550" cy="4732256"/>
                <wp:effectExtent l="0" t="0" r="0" b="0"/>
                <wp:wrapThrough wrapText="bothSides">
                  <wp:wrapPolygon edited="0">
                    <wp:start x="499" y="58"/>
                    <wp:lineTo x="499" y="21449"/>
                    <wp:lineTo x="21051" y="21449"/>
                    <wp:lineTo x="21051" y="58"/>
                    <wp:lineTo x="499" y="58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4732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AEF43" w14:textId="77777777" w:rsidR="007F4289" w:rsidRPr="007624F1" w:rsidRDefault="007F4289" w:rsidP="00EF7372">
                            <w:pPr>
                              <w:spacing w:after="0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7624F1">
                              <w:rPr>
                                <w:b/>
                                <w:sz w:val="19"/>
                                <w:szCs w:val="19"/>
                              </w:rPr>
                              <w:t>SCHOOL PRIORITIES</w:t>
                            </w:r>
                          </w:p>
                          <w:p w14:paraId="6499A532" w14:textId="77777777" w:rsidR="007F4289" w:rsidRPr="00EF7372" w:rsidRDefault="007F4289" w:rsidP="00EF7372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563506B" w14:textId="02AB3FB1" w:rsidR="007F4289" w:rsidRPr="004F56E1" w:rsidRDefault="007F4289" w:rsidP="00C1275E">
                            <w:pPr>
                              <w:spacing w:after="12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200">
                              <w:rPr>
                                <w:sz w:val="18"/>
                                <w:szCs w:val="18"/>
                              </w:rPr>
                              <w:t xml:space="preserve">Our school priorities are: </w:t>
                            </w:r>
                            <w:r w:rsidR="00D732AA" w:rsidRPr="00D732A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Student Wellness</w:t>
                            </w:r>
                            <w:r w:rsidR="00D732AA">
                              <w:rPr>
                                <w:sz w:val="18"/>
                                <w:szCs w:val="18"/>
                              </w:rPr>
                              <w:t xml:space="preserve"> (connection, friendship, differentiation)</w:t>
                            </w:r>
                            <w:r w:rsidR="00502C17">
                              <w:rPr>
                                <w:sz w:val="18"/>
                                <w:szCs w:val="18"/>
                              </w:rPr>
                              <w:t>;</w:t>
                            </w:r>
                            <w:r w:rsidR="00D732A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181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English – especially developing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oral reading f</w:t>
                            </w:r>
                            <w:r w:rsidRPr="006E181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luency </w:t>
                            </w:r>
                            <w:r w:rsidRPr="00D52844">
                              <w:rPr>
                                <w:sz w:val="18"/>
                                <w:szCs w:val="18"/>
                              </w:rPr>
                              <w:t>(rate, accuracy, punctuation, expression)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reading c</w:t>
                            </w:r>
                            <w:r w:rsidRPr="006E181C">
                              <w:rPr>
                                <w:b/>
                                <w:sz w:val="18"/>
                                <w:szCs w:val="18"/>
                              </w:rPr>
                              <w:t>omprehension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especially with interpreting explicit information</w:t>
                            </w:r>
                            <w:r w:rsidR="0078670A">
                              <w:rPr>
                                <w:sz w:val="18"/>
                                <w:szCs w:val="18"/>
                              </w:rPr>
                              <w:t xml:space="preserve">; making connections; inferring,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7F4289">
                              <w:rPr>
                                <w:b/>
                                <w:sz w:val="18"/>
                                <w:szCs w:val="18"/>
                              </w:rPr>
                              <w:t>vocabulary</w:t>
                            </w:r>
                            <w:r w:rsidRPr="00F87372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Year </w:t>
                            </w:r>
                            <w:r w:rsidR="00D732AA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  <w:r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students need to read age-appropriate texts at around </w:t>
                            </w:r>
                            <w:r w:rsidR="00D732AA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92</w:t>
                            </w:r>
                            <w:r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words correct per minute</w:t>
                            </w:r>
                            <w:r w:rsidR="00D732AA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D732AA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wcpm</w:t>
                            </w:r>
                            <w:proofErr w:type="spellEnd"/>
                            <w:r w:rsidR="00D732AA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) in </w:t>
                            </w:r>
                            <w:r w:rsidR="00502C17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="00D732AA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emester 1 and 107 </w:t>
                            </w:r>
                            <w:proofErr w:type="spellStart"/>
                            <w:r w:rsidR="00D732AA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wcpm</w:t>
                            </w:r>
                            <w:proofErr w:type="spellEnd"/>
                            <w:r w:rsidR="00D732AA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r w:rsidR="00502C17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="00D732AA"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emester 2</w:t>
                            </w:r>
                            <w:r w:rsidRPr="00F8737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to develop comprehension skills.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E11103A" w14:textId="12E19160" w:rsidR="007F4289" w:rsidRPr="007F4289" w:rsidRDefault="007F4289" w:rsidP="00C1275E">
                            <w:pPr>
                              <w:spacing w:after="12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Other </w:t>
                            </w:r>
                            <w:r w:rsidRPr="00D52844">
                              <w:rPr>
                                <w:b/>
                                <w:sz w:val="18"/>
                                <w:szCs w:val="18"/>
                              </w:rPr>
                              <w:t>priorities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are </w:t>
                            </w:r>
                            <w:r w:rsidRPr="00D5284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Numeracy – especially fluency or rapid recall of number facts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(addition and subtraction facts; 2, 5, 10</w:t>
                            </w:r>
                            <w:r w:rsidR="00D732AA">
                              <w:rPr>
                                <w:sz w:val="18"/>
                                <w:szCs w:val="18"/>
                              </w:rPr>
                              <w:t xml:space="preserve">, 3 and 4x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tables by the end of Semester 1). Learning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Mathematical problem-solving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2E96">
                              <w:rPr>
                                <w:b/>
                                <w:sz w:val="18"/>
                                <w:szCs w:val="18"/>
                              </w:rPr>
                              <w:t>strategies and terminology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are also key areas. We teach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Writing using </w:t>
                            </w:r>
                            <w:r w:rsidR="00D732A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both the ‘Talk for Writing’ </w:t>
                            </w:r>
                            <w:proofErr w:type="gramStart"/>
                            <w:r w:rsidR="00D732A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32AA">
                              <w:rPr>
                                <w:b/>
                                <w:sz w:val="18"/>
                                <w:szCs w:val="18"/>
                              </w:rPr>
                              <w:t>‘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7Steps to Writing Success</w:t>
                            </w:r>
                            <w:r w:rsidR="00D732AA">
                              <w:rPr>
                                <w:b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program</w:t>
                            </w:r>
                            <w:r w:rsidR="00D732AA"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In Spelling, we implement the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Diana Rigg phonics program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with a new focus sound every 7-8 days. Each new spelling list will be written into Homework books. </w:t>
                            </w:r>
                            <w:r w:rsidRPr="00F8737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This program is individualized for each student, rather than group-based.</w:t>
                            </w:r>
                          </w:p>
                          <w:p w14:paraId="6FA88EE8" w14:textId="7292D15C" w:rsidR="007F4289" w:rsidRPr="007F4289" w:rsidRDefault="007F4289" w:rsidP="001324AC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There are a number of </w:t>
                            </w:r>
                            <w:r w:rsidRPr="00D52844">
                              <w:rPr>
                                <w:b/>
                                <w:sz w:val="18"/>
                                <w:szCs w:val="18"/>
                              </w:rPr>
                              <w:t>online resources and websites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to support your child that the school or individual teacher subscribe to. Please use these to provide an alternative, engaging method to traditional pen/paper homework. </w:t>
                            </w:r>
                            <w:r w:rsidRPr="00D52844">
                              <w:rPr>
                                <w:b/>
                                <w:sz w:val="18"/>
                                <w:szCs w:val="18"/>
                              </w:rPr>
                              <w:t>Logons are gradually being glued into Homework and Communication books.</w:t>
                            </w:r>
                          </w:p>
                          <w:p w14:paraId="307F54A4" w14:textId="77777777" w:rsidR="007F4289" w:rsidRPr="00DD21E3" w:rsidRDefault="007F4289" w:rsidP="000629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D21E3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Studyladder</w:t>
                            </w:r>
                            <w:proofErr w:type="spellEnd"/>
                            <w:r w:rsidRPr="00DD21E3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 xml:space="preserve"> – </w:t>
                            </w:r>
                            <w:hyperlink r:id="rId23" w:history="1">
                              <w:r w:rsidRPr="00DD21E3">
                                <w:rPr>
                                  <w:rStyle w:val="Hyperlink"/>
                                  <w:rFonts w:asciiTheme="minorHAnsi" w:hAnsiTheme="minorHAnsi"/>
                                  <w:sz w:val="12"/>
                                  <w:szCs w:val="12"/>
                                </w:rPr>
                                <w:t>www.studyladder.com</w:t>
                              </w:r>
                            </w:hyperlink>
                          </w:p>
                          <w:p w14:paraId="1FDEE2E2" w14:textId="77777777" w:rsidR="007F4289" w:rsidRPr="00DD21E3" w:rsidRDefault="007F4289" w:rsidP="000629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D21E3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Ziptales</w:t>
                            </w:r>
                            <w:proofErr w:type="spellEnd"/>
                            <w:r w:rsidRPr="00DD21E3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 xml:space="preserve"> (school subscription) </w:t>
                            </w:r>
                            <w:hyperlink r:id="rId24" w:history="1">
                              <w:r w:rsidRPr="00DD21E3">
                                <w:rPr>
                                  <w:rStyle w:val="Hyperlink"/>
                                  <w:rFonts w:asciiTheme="minorHAnsi" w:hAnsiTheme="minorHAnsi"/>
                                  <w:sz w:val="12"/>
                                  <w:szCs w:val="12"/>
                                </w:rPr>
                                <w:t>https://www.ziptales.com/student/index.php</w:t>
                              </w:r>
                            </w:hyperlink>
                          </w:p>
                          <w:p w14:paraId="44B2C0A2" w14:textId="77777777" w:rsidR="007F4289" w:rsidRPr="00DD21E3" w:rsidRDefault="007F4289" w:rsidP="000629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sz w:val="12"/>
                                <w:szCs w:val="12"/>
                              </w:rPr>
                            </w:pPr>
                            <w:r w:rsidRPr="00DD21E3">
                              <w:rPr>
                                <w:sz w:val="12"/>
                                <w:szCs w:val="12"/>
                              </w:rPr>
                              <w:t xml:space="preserve">Mathletics  </w:t>
                            </w:r>
                            <w:hyperlink r:id="rId25" w:history="1">
                              <w:r w:rsidRPr="00DD21E3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http://www.mathletics.com.au/</w:t>
                              </w:r>
                            </w:hyperlink>
                          </w:p>
                          <w:p w14:paraId="1894DA1A" w14:textId="77777777" w:rsidR="007F4289" w:rsidRPr="00DD21E3" w:rsidRDefault="007F4289" w:rsidP="000629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Style w:val="Hyperlink"/>
                                <w:rFonts w:asciiTheme="minorHAnsi" w:hAnsiTheme="minorHAnsi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</w:pPr>
                            <w:r w:rsidRPr="00DD21E3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 xml:space="preserve">RAZ Kids (teacher subscription) </w:t>
                            </w:r>
                            <w:hyperlink r:id="rId26" w:history="1">
                              <w:r w:rsidRPr="00DD21E3">
                                <w:rPr>
                                  <w:rStyle w:val="Hyperlink"/>
                                  <w:rFonts w:asciiTheme="minorHAnsi" w:hAnsiTheme="minorHAnsi"/>
                                  <w:sz w:val="12"/>
                                  <w:szCs w:val="12"/>
                                </w:rPr>
                                <w:t>https://www.kidsa-z.com/main/Login</w:t>
                              </w:r>
                            </w:hyperlink>
                          </w:p>
                          <w:p w14:paraId="5C04E7A5" w14:textId="6DB1D571" w:rsidR="00DD21E3" w:rsidRPr="00DD21E3" w:rsidRDefault="00DD21E3" w:rsidP="000629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eastAsia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D21E3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Readiwriter</w:t>
                            </w:r>
                            <w:proofErr w:type="spellEnd"/>
                            <w:r w:rsidRPr="00DD21E3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hyperlink r:id="rId27" w:history="1">
                              <w:r w:rsidRPr="00DD21E3">
                                <w:rPr>
                                  <w:rStyle w:val="Hyperlink"/>
                                  <w:rFonts w:eastAsia="Times New Roman" w:cs="Times New Roman"/>
                                  <w:sz w:val="12"/>
                                  <w:szCs w:val="12"/>
                                </w:rPr>
                                <w:t>http://www.3plearning.com/software/readiwriter/</w:t>
                              </w:r>
                            </w:hyperlink>
                            <w:r>
                              <w:rPr>
                                <w:rFonts w:eastAsia="Times New Roman" w:cs="Times New Roman"/>
                                <w:sz w:val="12"/>
                                <w:szCs w:val="12"/>
                              </w:rPr>
                              <w:t xml:space="preserve"> (teacher subscription)</w:t>
                            </w:r>
                          </w:p>
                          <w:p w14:paraId="3722C0C9" w14:textId="4B4AC18D" w:rsidR="00DD21E3" w:rsidRPr="00DD21E3" w:rsidRDefault="00DD21E3" w:rsidP="00DD21E3">
                            <w:pPr>
                              <w:pStyle w:val="ListParagraph"/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</w:pPr>
                          </w:p>
                          <w:p w14:paraId="217FC35B" w14:textId="77777777" w:rsidR="007F4289" w:rsidRDefault="007F42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B36E0" id="Text Box 8" o:spid="_x0000_s1038" type="#_x0000_t202" style="position:absolute;margin-left:299.5pt;margin-top:214.15pt;width:216.5pt;height:372.6pt;z-index:251695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" filled="f" stroked="f">
                <v:textbox>
                  <w:txbxContent>
                    <w:p w14:paraId="3D5AEF43" w14:textId="77777777" w:rsidR="007F4289" w:rsidRPr="007624F1" w:rsidRDefault="007F4289" w:rsidP="00EF7372">
                      <w:pPr>
                        <w:spacing w:after="0"/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  <w:r w:rsidRPr="007624F1">
                        <w:rPr>
                          <w:b/>
                          <w:sz w:val="19"/>
                          <w:szCs w:val="19"/>
                        </w:rPr>
                        <w:t>SCHOOL PRIORITIES</w:t>
                      </w:r>
                    </w:p>
                    <w:p w14:paraId="6499A532" w14:textId="77777777" w:rsidR="007F4289" w:rsidRPr="00EF7372" w:rsidRDefault="007F4289" w:rsidP="00EF7372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7563506B" w14:textId="02AB3FB1" w:rsidR="007F4289" w:rsidRPr="004F56E1" w:rsidRDefault="007F4289" w:rsidP="00C1275E">
                      <w:pPr>
                        <w:spacing w:after="12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90200">
                        <w:rPr>
                          <w:sz w:val="18"/>
                          <w:szCs w:val="18"/>
                        </w:rPr>
                        <w:t xml:space="preserve">Our school priorities are: </w:t>
                      </w:r>
                      <w:r w:rsidR="00D732AA" w:rsidRPr="00D732AA">
                        <w:rPr>
                          <w:b/>
                          <w:bCs/>
                          <w:sz w:val="18"/>
                          <w:szCs w:val="18"/>
                        </w:rPr>
                        <w:t>Student Wellness</w:t>
                      </w:r>
                      <w:r w:rsidR="00D732AA">
                        <w:rPr>
                          <w:sz w:val="18"/>
                          <w:szCs w:val="18"/>
                        </w:rPr>
                        <w:t xml:space="preserve"> (connection, friendship, differentiation)</w:t>
                      </w:r>
                      <w:r w:rsidR="00502C17">
                        <w:rPr>
                          <w:sz w:val="18"/>
                          <w:szCs w:val="18"/>
                        </w:rPr>
                        <w:t>;</w:t>
                      </w:r>
                      <w:r w:rsidR="00D732A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E181C">
                        <w:rPr>
                          <w:b/>
                          <w:sz w:val="18"/>
                          <w:szCs w:val="18"/>
                        </w:rPr>
                        <w:t xml:space="preserve">English – especially developing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oral reading f</w:t>
                      </w:r>
                      <w:r w:rsidRPr="006E181C">
                        <w:rPr>
                          <w:b/>
                          <w:sz w:val="18"/>
                          <w:szCs w:val="18"/>
                        </w:rPr>
                        <w:t xml:space="preserve">luency </w:t>
                      </w:r>
                      <w:r w:rsidRPr="00D52844">
                        <w:rPr>
                          <w:sz w:val="18"/>
                          <w:szCs w:val="18"/>
                        </w:rPr>
                        <w:t>(rate, accuracy, punctuation, expression)</w:t>
                      </w:r>
                      <w:r>
                        <w:rPr>
                          <w:sz w:val="18"/>
                          <w:szCs w:val="18"/>
                        </w:rPr>
                        <w:t>;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reading c</w:t>
                      </w:r>
                      <w:r w:rsidRPr="006E181C">
                        <w:rPr>
                          <w:b/>
                          <w:sz w:val="18"/>
                          <w:szCs w:val="18"/>
                        </w:rPr>
                        <w:t>omprehension</w:t>
                      </w:r>
                      <w:r>
                        <w:rPr>
                          <w:sz w:val="18"/>
                          <w:szCs w:val="18"/>
                        </w:rPr>
                        <w:t xml:space="preserve"> – especially with interpreting explicit information</w:t>
                      </w:r>
                      <w:r w:rsidR="0078670A">
                        <w:rPr>
                          <w:sz w:val="18"/>
                          <w:szCs w:val="18"/>
                        </w:rPr>
                        <w:t xml:space="preserve">; making connections; inferring, </w:t>
                      </w:r>
                      <w:r>
                        <w:rPr>
                          <w:sz w:val="18"/>
                          <w:szCs w:val="18"/>
                        </w:rPr>
                        <w:t xml:space="preserve">and </w:t>
                      </w:r>
                      <w:r w:rsidRPr="007F4289">
                        <w:rPr>
                          <w:b/>
                          <w:sz w:val="18"/>
                          <w:szCs w:val="18"/>
                        </w:rPr>
                        <w:t>vocabulary</w:t>
                      </w:r>
                      <w:r w:rsidRPr="00F87372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Year </w:t>
                      </w:r>
                      <w:r w:rsidR="00D732AA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>3</w:t>
                      </w:r>
                      <w:r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students need to read age-appropriate texts at around </w:t>
                      </w:r>
                      <w:r w:rsidR="00D732AA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>92</w:t>
                      </w:r>
                      <w:r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words correct per minute</w:t>
                      </w:r>
                      <w:r w:rsidR="00D732AA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D732AA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>wcpm</w:t>
                      </w:r>
                      <w:proofErr w:type="spellEnd"/>
                      <w:r w:rsidR="00D732AA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) in </w:t>
                      </w:r>
                      <w:r w:rsidR="00502C17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="00D732AA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emester 1 and 107 </w:t>
                      </w:r>
                      <w:proofErr w:type="spellStart"/>
                      <w:r w:rsidR="00D732AA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>wcpm</w:t>
                      </w:r>
                      <w:proofErr w:type="spellEnd"/>
                      <w:r w:rsidR="00D732AA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in </w:t>
                      </w:r>
                      <w:r w:rsidR="00502C17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="00D732AA"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>emester 2</w:t>
                      </w:r>
                      <w:r w:rsidRPr="00F8737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to develop comprehension skills.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E11103A" w14:textId="12E19160" w:rsidR="007F4289" w:rsidRPr="007F4289" w:rsidRDefault="007F4289" w:rsidP="00C1275E">
                      <w:pPr>
                        <w:spacing w:after="12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Other </w:t>
                      </w:r>
                      <w:r w:rsidRPr="00D52844">
                        <w:rPr>
                          <w:b/>
                          <w:sz w:val="18"/>
                          <w:szCs w:val="18"/>
                        </w:rPr>
                        <w:t>priorities</w:t>
                      </w:r>
                      <w:r>
                        <w:rPr>
                          <w:sz w:val="18"/>
                          <w:szCs w:val="18"/>
                        </w:rPr>
                        <w:t xml:space="preserve"> are </w:t>
                      </w:r>
                      <w:r w:rsidRPr="00D52844">
                        <w:rPr>
                          <w:b/>
                          <w:sz w:val="18"/>
                          <w:szCs w:val="18"/>
                        </w:rPr>
                        <w:t xml:space="preserve">Numeracy – especially fluency or rapid recall of number facts </w:t>
                      </w:r>
                      <w:r>
                        <w:rPr>
                          <w:sz w:val="18"/>
                          <w:szCs w:val="18"/>
                        </w:rPr>
                        <w:t>(addition and subtraction facts; 2, 5, 10</w:t>
                      </w:r>
                      <w:r w:rsidR="00D732AA">
                        <w:rPr>
                          <w:sz w:val="18"/>
                          <w:szCs w:val="18"/>
                        </w:rPr>
                        <w:t xml:space="preserve">, 3 and 4x </w:t>
                      </w:r>
                      <w:r>
                        <w:rPr>
                          <w:sz w:val="18"/>
                          <w:szCs w:val="18"/>
                        </w:rPr>
                        <w:t xml:space="preserve">tables by the end of Semester 1). Learning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Mathematical problem-solving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82E96">
                        <w:rPr>
                          <w:b/>
                          <w:sz w:val="18"/>
                          <w:szCs w:val="18"/>
                        </w:rPr>
                        <w:t>strategies and terminology</w:t>
                      </w:r>
                      <w:r>
                        <w:rPr>
                          <w:sz w:val="18"/>
                          <w:szCs w:val="18"/>
                        </w:rPr>
                        <w:t xml:space="preserve"> are also key areas. We teach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Writing using </w:t>
                      </w:r>
                      <w:r w:rsidR="00D732AA">
                        <w:rPr>
                          <w:b/>
                          <w:sz w:val="18"/>
                          <w:szCs w:val="18"/>
                        </w:rPr>
                        <w:t xml:space="preserve">both the ‘Talk for Writing’ </w:t>
                      </w:r>
                      <w:proofErr w:type="gramStart"/>
                      <w:r w:rsidR="00D732AA">
                        <w:rPr>
                          <w:b/>
                          <w:sz w:val="18"/>
                          <w:szCs w:val="18"/>
                        </w:rPr>
                        <w:t xml:space="preserve">&amp;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732AA">
                        <w:rPr>
                          <w:b/>
                          <w:sz w:val="18"/>
                          <w:szCs w:val="18"/>
                        </w:rPr>
                        <w:t>‘</w:t>
                      </w:r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>7Steps to Writing Success</w:t>
                      </w:r>
                      <w:r w:rsidR="00D732AA">
                        <w:rPr>
                          <w:b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program</w:t>
                      </w:r>
                      <w:r w:rsidR="00D732AA"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sz w:val="18"/>
                          <w:szCs w:val="18"/>
                        </w:rPr>
                        <w:t xml:space="preserve">. In Spelling, we implement the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Diana Rigg phonics program </w:t>
                      </w:r>
                      <w:r>
                        <w:rPr>
                          <w:sz w:val="18"/>
                          <w:szCs w:val="18"/>
                        </w:rPr>
                        <w:t xml:space="preserve">with a new focus sound every 7-8 days. Each new spelling list will be written into Homework books. </w:t>
                      </w:r>
                      <w:r w:rsidRPr="00F87372">
                        <w:rPr>
                          <w:b/>
                          <w:i/>
                          <w:sz w:val="18"/>
                          <w:szCs w:val="18"/>
                        </w:rPr>
                        <w:t>This program is individualized for each student, rather than group-based.</w:t>
                      </w:r>
                    </w:p>
                    <w:p w14:paraId="6FA88EE8" w14:textId="7292D15C" w:rsidR="007F4289" w:rsidRPr="007F4289" w:rsidRDefault="007F4289" w:rsidP="001324AC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There are a number of </w:t>
                      </w:r>
                      <w:r w:rsidRPr="00D52844">
                        <w:rPr>
                          <w:b/>
                          <w:sz w:val="18"/>
                          <w:szCs w:val="18"/>
                        </w:rPr>
                        <w:t>online resources and websites</w:t>
                      </w:r>
                      <w:r>
                        <w:rPr>
                          <w:sz w:val="18"/>
                          <w:szCs w:val="18"/>
                        </w:rPr>
                        <w:t xml:space="preserve"> to support your child that the school or individual teacher subscribe to. Please use these to provide an alternative, engaging method to traditional pen/paper homework. </w:t>
                      </w:r>
                      <w:r w:rsidRPr="00D52844">
                        <w:rPr>
                          <w:b/>
                          <w:sz w:val="18"/>
                          <w:szCs w:val="18"/>
                        </w:rPr>
                        <w:t>Logons are gradually being glued into Homework and Communication books.</w:t>
                      </w:r>
                    </w:p>
                    <w:p w14:paraId="307F54A4" w14:textId="77777777" w:rsidR="007F4289" w:rsidRPr="00DD21E3" w:rsidRDefault="007F4289" w:rsidP="000629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  <w:proofErr w:type="spellStart"/>
                      <w:r w:rsidRPr="00DD21E3">
                        <w:rPr>
                          <w:rFonts w:asciiTheme="minorHAnsi" w:hAnsiTheme="minorHAnsi"/>
                          <w:sz w:val="12"/>
                          <w:szCs w:val="12"/>
                        </w:rPr>
                        <w:t>Studyladder</w:t>
                      </w:r>
                      <w:proofErr w:type="spellEnd"/>
                      <w:r w:rsidRPr="00DD21E3">
                        <w:rPr>
                          <w:rFonts w:asciiTheme="minorHAnsi" w:hAnsiTheme="minorHAnsi"/>
                          <w:sz w:val="12"/>
                          <w:szCs w:val="12"/>
                        </w:rPr>
                        <w:t xml:space="preserve"> – </w:t>
                      </w:r>
                      <w:hyperlink r:id="rId28" w:history="1">
                        <w:r w:rsidRPr="00DD21E3">
                          <w:rPr>
                            <w:rStyle w:val="Hyperlink"/>
                            <w:rFonts w:asciiTheme="minorHAnsi" w:hAnsiTheme="minorHAnsi"/>
                            <w:sz w:val="12"/>
                            <w:szCs w:val="12"/>
                          </w:rPr>
                          <w:t>www.studyladder.com</w:t>
                        </w:r>
                      </w:hyperlink>
                    </w:p>
                    <w:p w14:paraId="1FDEE2E2" w14:textId="77777777" w:rsidR="007F4289" w:rsidRPr="00DD21E3" w:rsidRDefault="007F4289" w:rsidP="000629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  <w:proofErr w:type="spellStart"/>
                      <w:r w:rsidRPr="00DD21E3">
                        <w:rPr>
                          <w:rFonts w:asciiTheme="minorHAnsi" w:hAnsiTheme="minorHAnsi"/>
                          <w:sz w:val="12"/>
                          <w:szCs w:val="12"/>
                        </w:rPr>
                        <w:t>Ziptales</w:t>
                      </w:r>
                      <w:proofErr w:type="spellEnd"/>
                      <w:r w:rsidRPr="00DD21E3">
                        <w:rPr>
                          <w:rFonts w:asciiTheme="minorHAnsi" w:hAnsiTheme="minorHAnsi"/>
                          <w:sz w:val="12"/>
                          <w:szCs w:val="12"/>
                        </w:rPr>
                        <w:t xml:space="preserve"> (school subscription) </w:t>
                      </w:r>
                      <w:hyperlink r:id="rId29" w:history="1">
                        <w:r w:rsidRPr="00DD21E3">
                          <w:rPr>
                            <w:rStyle w:val="Hyperlink"/>
                            <w:rFonts w:asciiTheme="minorHAnsi" w:hAnsiTheme="minorHAnsi"/>
                            <w:sz w:val="12"/>
                            <w:szCs w:val="12"/>
                          </w:rPr>
                          <w:t>https://www.ziptales.com/student/index.php</w:t>
                        </w:r>
                      </w:hyperlink>
                    </w:p>
                    <w:p w14:paraId="44B2C0A2" w14:textId="77777777" w:rsidR="007F4289" w:rsidRPr="00DD21E3" w:rsidRDefault="007F4289" w:rsidP="000629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sz w:val="12"/>
                          <w:szCs w:val="12"/>
                        </w:rPr>
                      </w:pPr>
                      <w:r w:rsidRPr="00DD21E3">
                        <w:rPr>
                          <w:sz w:val="12"/>
                          <w:szCs w:val="12"/>
                        </w:rPr>
                        <w:t xml:space="preserve">Mathletics  </w:t>
                      </w:r>
                      <w:hyperlink r:id="rId30" w:history="1">
                        <w:r w:rsidRPr="00DD21E3">
                          <w:rPr>
                            <w:rStyle w:val="Hyperlink"/>
                            <w:sz w:val="12"/>
                            <w:szCs w:val="12"/>
                          </w:rPr>
                          <w:t>http://www.mathletics.com.au/</w:t>
                        </w:r>
                      </w:hyperlink>
                    </w:p>
                    <w:p w14:paraId="1894DA1A" w14:textId="77777777" w:rsidR="007F4289" w:rsidRPr="00DD21E3" w:rsidRDefault="007F4289" w:rsidP="000629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Style w:val="Hyperlink"/>
                          <w:rFonts w:asciiTheme="minorHAnsi" w:hAnsiTheme="minorHAnsi"/>
                          <w:color w:val="auto"/>
                          <w:sz w:val="12"/>
                          <w:szCs w:val="12"/>
                          <w:u w:val="none"/>
                        </w:rPr>
                      </w:pPr>
                      <w:r w:rsidRPr="00DD21E3">
                        <w:rPr>
                          <w:rFonts w:asciiTheme="minorHAnsi" w:hAnsiTheme="minorHAnsi"/>
                          <w:sz w:val="12"/>
                          <w:szCs w:val="12"/>
                        </w:rPr>
                        <w:t xml:space="preserve">RAZ Kids (teacher subscription) </w:t>
                      </w:r>
                      <w:hyperlink r:id="rId31" w:history="1">
                        <w:r w:rsidRPr="00DD21E3">
                          <w:rPr>
                            <w:rStyle w:val="Hyperlink"/>
                            <w:rFonts w:asciiTheme="minorHAnsi" w:hAnsiTheme="minorHAnsi"/>
                            <w:sz w:val="12"/>
                            <w:szCs w:val="12"/>
                          </w:rPr>
                          <w:t>https://www.kidsa-z.com/main/Login</w:t>
                        </w:r>
                      </w:hyperlink>
                    </w:p>
                    <w:p w14:paraId="5C04E7A5" w14:textId="6DB1D571" w:rsidR="00DD21E3" w:rsidRPr="00DD21E3" w:rsidRDefault="00DD21E3" w:rsidP="000629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eastAsia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DD21E3">
                        <w:rPr>
                          <w:rFonts w:asciiTheme="minorHAnsi" w:hAnsiTheme="minorHAnsi"/>
                          <w:sz w:val="12"/>
                          <w:szCs w:val="12"/>
                        </w:rPr>
                        <w:t>Readiwriter</w:t>
                      </w:r>
                      <w:proofErr w:type="spellEnd"/>
                      <w:r w:rsidRPr="00DD21E3">
                        <w:rPr>
                          <w:rFonts w:asciiTheme="minorHAnsi" w:hAnsiTheme="minorHAnsi"/>
                          <w:sz w:val="12"/>
                          <w:szCs w:val="12"/>
                        </w:rPr>
                        <w:t xml:space="preserve"> </w:t>
                      </w:r>
                      <w:hyperlink r:id="rId32" w:history="1">
                        <w:r w:rsidRPr="00DD21E3">
                          <w:rPr>
                            <w:rStyle w:val="Hyperlink"/>
                            <w:rFonts w:eastAsia="Times New Roman" w:cs="Times New Roman"/>
                            <w:sz w:val="12"/>
                            <w:szCs w:val="12"/>
                          </w:rPr>
                          <w:t>http://www.3plearning.com/software/readiwriter/</w:t>
                        </w:r>
                      </w:hyperlink>
                      <w:r>
                        <w:rPr>
                          <w:rFonts w:eastAsia="Times New Roman" w:cs="Times New Roman"/>
                          <w:sz w:val="12"/>
                          <w:szCs w:val="12"/>
                        </w:rPr>
                        <w:t xml:space="preserve"> (teacher subscription)</w:t>
                      </w:r>
                    </w:p>
                    <w:p w14:paraId="3722C0C9" w14:textId="4B4AC18D" w:rsidR="00DD21E3" w:rsidRPr="00DD21E3" w:rsidRDefault="00DD21E3" w:rsidP="00DD21E3">
                      <w:pPr>
                        <w:pStyle w:val="ListParagraph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14:paraId="217FC35B" w14:textId="77777777" w:rsidR="007F4289" w:rsidRDefault="007F428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20FE4">
        <w:rPr>
          <w:noProof/>
        </w:rPr>
        <mc:AlternateContent>
          <mc:Choice Requires="wps">
            <w:drawing>
              <wp:anchor distT="0" distB="0" distL="114300" distR="114300" simplePos="0" relativeHeight="251696280" behindDoc="0" locked="0" layoutInCell="1" allowOverlap="1" wp14:anchorId="7E9F03C8" wp14:editId="0BB658B9">
                <wp:simplePos x="0" y="0"/>
                <wp:positionH relativeFrom="page">
                  <wp:posOffset>3803650</wp:posOffset>
                </wp:positionH>
                <wp:positionV relativeFrom="page">
                  <wp:posOffset>422910</wp:posOffset>
                </wp:positionV>
                <wp:extent cx="2698750" cy="2244090"/>
                <wp:effectExtent l="0" t="0" r="0" b="0"/>
                <wp:wrapThrough wrapText="bothSides">
                  <wp:wrapPolygon edited="0">
                    <wp:start x="203" y="0"/>
                    <wp:lineTo x="203" y="21270"/>
                    <wp:lineTo x="21143" y="21270"/>
                    <wp:lineTo x="21143" y="0"/>
                    <wp:lineTo x="203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224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75536" w14:textId="77777777" w:rsidR="007F4289" w:rsidRPr="0046043E" w:rsidRDefault="007F4289" w:rsidP="00EF7372">
                            <w:pPr>
                              <w:spacing w:after="120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LA 27 SUPPORT ACTIVITIES</w:t>
                            </w:r>
                          </w:p>
                          <w:p w14:paraId="579CEDBB" w14:textId="7446BDB6" w:rsidR="007F4289" w:rsidRDefault="007F4289" w:rsidP="00DB312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045FC1">
                              <w:rPr>
                                <w:sz w:val="19"/>
                                <w:szCs w:val="19"/>
                              </w:rPr>
                              <w:t xml:space="preserve">Students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have been assessed in mathematics</w:t>
                            </w:r>
                            <w:r w:rsidRPr="00045FC1">
                              <w:rPr>
                                <w:sz w:val="19"/>
                                <w:szCs w:val="19"/>
                              </w:rPr>
                              <w:t>, sp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elling, writing and reading to determine their current learning needs. Some students will access </w:t>
                            </w:r>
                            <w:r w:rsidR="00D732AA">
                              <w:rPr>
                                <w:sz w:val="19"/>
                                <w:szCs w:val="19"/>
                              </w:rPr>
                              <w:t xml:space="preserve">the </w:t>
                            </w:r>
                            <w:proofErr w:type="spellStart"/>
                            <w:r w:rsidR="00D732AA">
                              <w:rPr>
                                <w:sz w:val="19"/>
                                <w:szCs w:val="19"/>
                              </w:rPr>
                              <w:t>MiniLit</w:t>
                            </w:r>
                            <w:proofErr w:type="spellEnd"/>
                            <w:r w:rsidR="00D732AA">
                              <w:rPr>
                                <w:sz w:val="19"/>
                                <w:szCs w:val="19"/>
                              </w:rPr>
                              <w:t xml:space="preserve"> literacy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support</w:t>
                            </w:r>
                            <w:r w:rsidR="00D732AA">
                              <w:rPr>
                                <w:sz w:val="19"/>
                                <w:szCs w:val="19"/>
                              </w:rPr>
                              <w:t xml:space="preserve"> and/or the Bond Blocks mental </w:t>
                            </w:r>
                            <w:proofErr w:type="spellStart"/>
                            <w:r w:rsidR="00D732AA">
                              <w:rPr>
                                <w:sz w:val="19"/>
                                <w:szCs w:val="19"/>
                              </w:rPr>
                              <w:t>maths</w:t>
                            </w:r>
                            <w:proofErr w:type="spellEnd"/>
                            <w:r w:rsidR="00D732AA">
                              <w:rPr>
                                <w:sz w:val="19"/>
                                <w:szCs w:val="19"/>
                              </w:rPr>
                              <w:t xml:space="preserve"> support program.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 wi</w:t>
                            </w:r>
                            <w:r w:rsidR="00D732AA">
                              <w:rPr>
                                <w:b/>
                                <w:sz w:val="18"/>
                                <w:szCs w:val="18"/>
                              </w:rPr>
                              <w:t>ll continue to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contact some </w:t>
                            </w:r>
                            <w:r w:rsidRPr="004C7A31">
                              <w:rPr>
                                <w:b/>
                                <w:sz w:val="18"/>
                                <w:szCs w:val="18"/>
                              </w:rPr>
                              <w:t>parents to offer appointments to discuss individual student needs – especially where your child needs additional support to work towards their potential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or requires extension</w:t>
                            </w:r>
                            <w:r w:rsidRPr="00C20F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C20FE4">
                              <w:rPr>
                                <w:sz w:val="18"/>
                                <w:szCs w:val="18"/>
                              </w:rPr>
                              <w:t xml:space="preserve"> In class curriculum adjustments are made for students who may require </w:t>
                            </w:r>
                            <w:r w:rsidR="00C374DC">
                              <w:rPr>
                                <w:sz w:val="18"/>
                                <w:szCs w:val="18"/>
                              </w:rPr>
                              <w:t>differentiation.</w:t>
                            </w:r>
                          </w:p>
                          <w:p w14:paraId="3A58F52D" w14:textId="68D118F2" w:rsidR="007F4289" w:rsidRPr="00C20FE4" w:rsidRDefault="007F4289" w:rsidP="00C1275E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20FE4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Provision for extension</w:t>
                            </w:r>
                            <w:r w:rsidR="00DB312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and support</w:t>
                            </w:r>
                            <w:r w:rsidRPr="00C20FE4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312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occurs in most </w:t>
                            </w:r>
                            <w:r w:rsidRPr="00C20FE4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lessons.</w:t>
                            </w:r>
                            <w:r w:rsidRPr="00C20FE4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1C29BD0" w14:textId="77777777" w:rsidR="007F4289" w:rsidRDefault="007F42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F03C8" id="Text Box 11" o:spid="_x0000_s1038" type="#_x0000_t202" style="position:absolute;margin-left:299.5pt;margin-top:33.3pt;width:212.5pt;height:176.7pt;z-index:25169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" filled="f" stroked="f">
                <v:textbox>
                  <w:txbxContent>
                    <w:p w14:paraId="7C475536" w14:textId="77777777" w:rsidR="007F4289" w:rsidRPr="0046043E" w:rsidRDefault="007F4289" w:rsidP="00EF7372">
                      <w:pPr>
                        <w:spacing w:after="120"/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LA 27 SUPPORT ACTIVITIES</w:t>
                      </w:r>
                    </w:p>
                    <w:p w14:paraId="579CEDBB" w14:textId="7446BDB6" w:rsidR="007F4289" w:rsidRDefault="007F4289" w:rsidP="00DB312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045FC1">
                        <w:rPr>
                          <w:sz w:val="19"/>
                          <w:szCs w:val="19"/>
                        </w:rPr>
                        <w:t xml:space="preserve">Students </w:t>
                      </w:r>
                      <w:r>
                        <w:rPr>
                          <w:sz w:val="19"/>
                          <w:szCs w:val="19"/>
                        </w:rPr>
                        <w:t>have been assessed in mathematics</w:t>
                      </w:r>
                      <w:r w:rsidRPr="00045FC1">
                        <w:rPr>
                          <w:sz w:val="19"/>
                          <w:szCs w:val="19"/>
                        </w:rPr>
                        <w:t>, sp</w:t>
                      </w:r>
                      <w:r>
                        <w:rPr>
                          <w:sz w:val="19"/>
                          <w:szCs w:val="19"/>
                        </w:rPr>
                        <w:t xml:space="preserve">elling, writing and reading to determine their current learning needs. Some students will access </w:t>
                      </w:r>
                      <w:r w:rsidR="00D732AA">
                        <w:rPr>
                          <w:sz w:val="19"/>
                          <w:szCs w:val="19"/>
                        </w:rPr>
                        <w:t xml:space="preserve">the </w:t>
                      </w:r>
                      <w:proofErr w:type="spellStart"/>
                      <w:r w:rsidR="00D732AA">
                        <w:rPr>
                          <w:sz w:val="19"/>
                          <w:szCs w:val="19"/>
                        </w:rPr>
                        <w:t>MiniLit</w:t>
                      </w:r>
                      <w:proofErr w:type="spellEnd"/>
                      <w:r w:rsidR="00D732AA">
                        <w:rPr>
                          <w:sz w:val="19"/>
                          <w:szCs w:val="19"/>
                        </w:rPr>
                        <w:t xml:space="preserve"> literacy </w:t>
                      </w:r>
                      <w:r>
                        <w:rPr>
                          <w:sz w:val="19"/>
                          <w:szCs w:val="19"/>
                        </w:rPr>
                        <w:t>support</w:t>
                      </w:r>
                      <w:r w:rsidR="00D732AA">
                        <w:rPr>
                          <w:sz w:val="19"/>
                          <w:szCs w:val="19"/>
                        </w:rPr>
                        <w:t xml:space="preserve"> and/or the Bond Blocks mental </w:t>
                      </w:r>
                      <w:proofErr w:type="spellStart"/>
                      <w:r w:rsidR="00D732AA">
                        <w:rPr>
                          <w:sz w:val="19"/>
                          <w:szCs w:val="19"/>
                        </w:rPr>
                        <w:t>maths</w:t>
                      </w:r>
                      <w:proofErr w:type="spellEnd"/>
                      <w:r w:rsidR="00D732AA">
                        <w:rPr>
                          <w:sz w:val="19"/>
                          <w:szCs w:val="19"/>
                        </w:rPr>
                        <w:t xml:space="preserve"> support program.</w:t>
                      </w:r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I wi</w:t>
                      </w:r>
                      <w:r w:rsidR="00D732AA">
                        <w:rPr>
                          <w:b/>
                          <w:sz w:val="18"/>
                          <w:szCs w:val="18"/>
                        </w:rPr>
                        <w:t>ll continue to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contact some </w:t>
                      </w:r>
                      <w:r w:rsidRPr="004C7A31">
                        <w:rPr>
                          <w:b/>
                          <w:sz w:val="18"/>
                          <w:szCs w:val="18"/>
                        </w:rPr>
                        <w:t>parents to offer appointments to discuss individual student needs – especially where your child needs additional support to work towards their potential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or requires extension</w:t>
                      </w:r>
                      <w:r w:rsidRPr="00C20FE4">
                        <w:rPr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C20FE4">
                        <w:rPr>
                          <w:sz w:val="18"/>
                          <w:szCs w:val="18"/>
                        </w:rPr>
                        <w:t xml:space="preserve"> In class curriculum adjustments are made for students who may require </w:t>
                      </w:r>
                      <w:r w:rsidR="00C374DC">
                        <w:rPr>
                          <w:sz w:val="18"/>
                          <w:szCs w:val="18"/>
                        </w:rPr>
                        <w:t>differentiation.</w:t>
                      </w:r>
                    </w:p>
                    <w:p w14:paraId="3A58F52D" w14:textId="68D118F2" w:rsidR="007F4289" w:rsidRPr="00C20FE4" w:rsidRDefault="007F4289" w:rsidP="00C1275E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C20FE4">
                        <w:rPr>
                          <w:b/>
                          <w:i/>
                          <w:sz w:val="18"/>
                          <w:szCs w:val="18"/>
                        </w:rPr>
                        <w:t>Provision for extension</w:t>
                      </w:r>
                      <w:r w:rsidR="00DB3126">
                        <w:rPr>
                          <w:b/>
                          <w:i/>
                          <w:sz w:val="18"/>
                          <w:szCs w:val="18"/>
                        </w:rPr>
                        <w:t xml:space="preserve"> and support</w:t>
                      </w:r>
                      <w:r w:rsidRPr="00C20FE4">
                        <w:rPr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DB3126">
                        <w:rPr>
                          <w:b/>
                          <w:i/>
                          <w:sz w:val="18"/>
                          <w:szCs w:val="18"/>
                        </w:rPr>
                        <w:t xml:space="preserve">occurs in most </w:t>
                      </w:r>
                      <w:r w:rsidRPr="00C20FE4">
                        <w:rPr>
                          <w:b/>
                          <w:i/>
                          <w:sz w:val="18"/>
                          <w:szCs w:val="18"/>
                        </w:rPr>
                        <w:t>lessons.</w:t>
                      </w:r>
                      <w:r w:rsidRPr="00C20FE4">
                        <w:rPr>
                          <w:b/>
                          <w:i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1C29BD0" w14:textId="77777777" w:rsidR="007F4289" w:rsidRDefault="007F428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56057">
        <w:rPr>
          <w:noProof/>
        </w:rPr>
        <mc:AlternateContent>
          <mc:Choice Requires="wps">
            <w:drawing>
              <wp:anchor distT="0" distB="0" distL="114300" distR="114300" simplePos="0" relativeHeight="251657290" behindDoc="0" locked="0" layoutInCell="1" allowOverlap="1" wp14:anchorId="651DB9F3" wp14:editId="3C734865">
                <wp:simplePos x="0" y="0"/>
                <wp:positionH relativeFrom="page">
                  <wp:posOffset>501650</wp:posOffset>
                </wp:positionH>
                <wp:positionV relativeFrom="page">
                  <wp:posOffset>422910</wp:posOffset>
                </wp:positionV>
                <wp:extent cx="2154555" cy="1342390"/>
                <wp:effectExtent l="50800" t="25400" r="80645" b="105410"/>
                <wp:wrapThrough wrapText="bothSides">
                  <wp:wrapPolygon edited="0">
                    <wp:start x="-509" y="-409"/>
                    <wp:lineTo x="-509" y="22887"/>
                    <wp:lineTo x="22154" y="22887"/>
                    <wp:lineTo x="22154" y="-409"/>
                    <wp:lineTo x="-509" y="-409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1342390"/>
                        </a:xfrm>
                        <a:prstGeom prst="rect">
                          <a:avLst/>
                        </a:prstGeom>
                        <a:solidFill>
                          <a:srgbClr val="80004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92B9C" id="Rectangle 20" o:spid="_x0000_s1026" style="position:absolute;margin-left:39.5pt;margin-top:33.3pt;width:169.65pt;height:105.7pt;z-index:251657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" fillcolor="#800040" strokecolor="black [3213]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E11D1" w:rsidRPr="00DE11D1">
        <w:rPr>
          <w:noProof/>
        </w:rPr>
        <w:t xml:space="preserve"> </w:t>
      </w:r>
      <w:r w:rsidR="004B493C">
        <w:rPr>
          <w:noProof/>
        </w:rPr>
        <mc:AlternateContent>
          <mc:Choice Requires="wps">
            <w:drawing>
              <wp:anchor distT="0" distB="0" distL="114299" distR="114299" simplePos="0" relativeHeight="251658370" behindDoc="0" locked="0" layoutInCell="1" allowOverlap="1" wp14:anchorId="49E7E8C8" wp14:editId="60DA0F11">
                <wp:simplePos x="0" y="0"/>
                <wp:positionH relativeFrom="page">
                  <wp:posOffset>2656839</wp:posOffset>
                </wp:positionH>
                <wp:positionV relativeFrom="page">
                  <wp:posOffset>365760</wp:posOffset>
                </wp:positionV>
                <wp:extent cx="0" cy="7040880"/>
                <wp:effectExtent l="0" t="0" r="25400" b="20320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0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37" o:spid="_x0000_s1026" style="position:absolute;z-index:251658370;visibility:visible;mso-wrap-style:square;mso-width-percent:0;mso-height-percent:0;mso-wrap-distance-left:114299emu;mso-wrap-distance-top:0;mso-wrap-distance-right:114299emu;mso-wrap-distance-bottom:0;mso-position-horizontal:absolute;mso-position-horizontal-relative:page;mso-position-vertical:absolute;mso-position-vertical-relative:page;mso-width-percent:0;mso-height-percent:0;mso-width-relative:page;mso-height-relative:page" from="209.2pt,28.8pt" to="209.2pt,58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4B493C">
        <w:rPr>
          <w:noProof/>
        </w:rPr>
        <mc:AlternateContent>
          <mc:Choice Requires="wps">
            <w:drawing>
              <wp:anchor distT="0" distB="0" distL="114299" distR="114299" simplePos="0" relativeHeight="251658377" behindDoc="0" locked="0" layoutInCell="1" allowOverlap="1" wp14:anchorId="2880EF92" wp14:editId="75737932">
                <wp:simplePos x="0" y="0"/>
                <wp:positionH relativeFrom="page">
                  <wp:posOffset>9461499</wp:posOffset>
                </wp:positionH>
                <wp:positionV relativeFrom="page">
                  <wp:posOffset>365760</wp:posOffset>
                </wp:positionV>
                <wp:extent cx="0" cy="2377440"/>
                <wp:effectExtent l="0" t="0" r="25400" b="35560"/>
                <wp:wrapNone/>
                <wp:docPr id="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33" o:spid="_x0000_s1026" style="position:absolute;z-index:251658377;visibility:visible;mso-wrap-style:square;mso-width-percent:0;mso-height-percent:0;mso-wrap-distance-left:114299emu;mso-wrap-distance-top:0;mso-wrap-distance-right:114299emu;mso-wrap-distance-bottom:0;mso-position-horizontal:absolute;mso-position-horizontal-relative:page;mso-position-vertical:absolute;mso-position-vertical-relative:page;mso-width-percent:0;mso-height-percent:0;mso-width-relative:page;mso-height-relative:page" from="745pt,28.8pt" to="745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4B493C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69FD661A" wp14:editId="3942E5DD">
                <wp:simplePos x="0" y="0"/>
                <wp:positionH relativeFrom="page">
                  <wp:posOffset>9464040</wp:posOffset>
                </wp:positionH>
                <wp:positionV relativeFrom="page">
                  <wp:posOffset>7178040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2" o:spid="_x0000_s1026" style="position:absolute;margin-left:745.2pt;margin-top:565.2pt;width:18pt;height:18pt;z-index:251658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" fillcolor="#242852 [3215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</w:p>
    <w:sectPr w:rsidR="00BA4F02" w:rsidSect="00BA4F02"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730F0" w14:textId="77777777" w:rsidR="00497B77" w:rsidRDefault="00497B77">
      <w:pPr>
        <w:spacing w:after="0"/>
      </w:pPr>
      <w:r>
        <w:separator/>
      </w:r>
    </w:p>
  </w:endnote>
  <w:endnote w:type="continuationSeparator" w:id="0">
    <w:p w14:paraId="33832109" w14:textId="77777777" w:rsidR="00497B77" w:rsidRDefault="00497B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261FE" w14:textId="77777777" w:rsidR="00497B77" w:rsidRDefault="00497B77">
      <w:pPr>
        <w:spacing w:after="0"/>
      </w:pPr>
      <w:r>
        <w:separator/>
      </w:r>
    </w:p>
  </w:footnote>
  <w:footnote w:type="continuationSeparator" w:id="0">
    <w:p w14:paraId="7D8B236E" w14:textId="77777777" w:rsidR="00497B77" w:rsidRDefault="00497B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2107E"/>
    <w:multiLevelType w:val="hybridMultilevel"/>
    <w:tmpl w:val="B28C2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B6386"/>
    <w:multiLevelType w:val="hybridMultilevel"/>
    <w:tmpl w:val="B01E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C4ADC"/>
    <w:multiLevelType w:val="hybridMultilevel"/>
    <w:tmpl w:val="F63016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DF327A"/>
    <w:multiLevelType w:val="multilevel"/>
    <w:tmpl w:val="D45671A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04145"/>
    <w:multiLevelType w:val="hybridMultilevel"/>
    <w:tmpl w:val="6568BD98"/>
    <w:lvl w:ilvl="0" w:tplc="4E42C73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CDE5991"/>
    <w:multiLevelType w:val="hybridMultilevel"/>
    <w:tmpl w:val="6AAC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75804"/>
    <w:multiLevelType w:val="hybridMultilevel"/>
    <w:tmpl w:val="D45671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StaticGuides" w:val="1"/>
  </w:docVars>
  <w:rsids>
    <w:rsidRoot w:val="00A652EA"/>
    <w:rsid w:val="00000FDB"/>
    <w:rsid w:val="000048D6"/>
    <w:rsid w:val="00033C70"/>
    <w:rsid w:val="00062963"/>
    <w:rsid w:val="0006678A"/>
    <w:rsid w:val="00091639"/>
    <w:rsid w:val="000A4E8C"/>
    <w:rsid w:val="000A7861"/>
    <w:rsid w:val="000B11C2"/>
    <w:rsid w:val="00102A39"/>
    <w:rsid w:val="00112234"/>
    <w:rsid w:val="00112526"/>
    <w:rsid w:val="001324AC"/>
    <w:rsid w:val="001554A1"/>
    <w:rsid w:val="0016505A"/>
    <w:rsid w:val="00172A5E"/>
    <w:rsid w:val="00174A57"/>
    <w:rsid w:val="00181172"/>
    <w:rsid w:val="00182060"/>
    <w:rsid w:val="001875F8"/>
    <w:rsid w:val="00187E80"/>
    <w:rsid w:val="001A445D"/>
    <w:rsid w:val="001B29E5"/>
    <w:rsid w:val="001B3E47"/>
    <w:rsid w:val="002061F0"/>
    <w:rsid w:val="00213082"/>
    <w:rsid w:val="002140E2"/>
    <w:rsid w:val="002237B2"/>
    <w:rsid w:val="00224A68"/>
    <w:rsid w:val="00233919"/>
    <w:rsid w:val="00247E12"/>
    <w:rsid w:val="002520B8"/>
    <w:rsid w:val="00286248"/>
    <w:rsid w:val="002B3F52"/>
    <w:rsid w:val="002B44A5"/>
    <w:rsid w:val="002C52E2"/>
    <w:rsid w:val="002C7664"/>
    <w:rsid w:val="002D2037"/>
    <w:rsid w:val="002D61EC"/>
    <w:rsid w:val="002E1CB6"/>
    <w:rsid w:val="002E3CB3"/>
    <w:rsid w:val="002F36D7"/>
    <w:rsid w:val="0035088E"/>
    <w:rsid w:val="00356057"/>
    <w:rsid w:val="00375C0D"/>
    <w:rsid w:val="00384698"/>
    <w:rsid w:val="003915B8"/>
    <w:rsid w:val="00394D2F"/>
    <w:rsid w:val="003B6FD7"/>
    <w:rsid w:val="003C5D9B"/>
    <w:rsid w:val="003E6C17"/>
    <w:rsid w:val="003E737F"/>
    <w:rsid w:val="00415938"/>
    <w:rsid w:val="00425A2E"/>
    <w:rsid w:val="00430F56"/>
    <w:rsid w:val="004534BE"/>
    <w:rsid w:val="0046043E"/>
    <w:rsid w:val="00466ABE"/>
    <w:rsid w:val="00497B77"/>
    <w:rsid w:val="004B0B0D"/>
    <w:rsid w:val="004B493C"/>
    <w:rsid w:val="004C2C81"/>
    <w:rsid w:val="004C7A31"/>
    <w:rsid w:val="004D168C"/>
    <w:rsid w:val="004D5244"/>
    <w:rsid w:val="004D6946"/>
    <w:rsid w:val="004F56E1"/>
    <w:rsid w:val="00501C74"/>
    <w:rsid w:val="00502C17"/>
    <w:rsid w:val="00510C89"/>
    <w:rsid w:val="00521C5D"/>
    <w:rsid w:val="0054460A"/>
    <w:rsid w:val="00561C1B"/>
    <w:rsid w:val="00561DDD"/>
    <w:rsid w:val="00562F08"/>
    <w:rsid w:val="005672C5"/>
    <w:rsid w:val="00574090"/>
    <w:rsid w:val="00594210"/>
    <w:rsid w:val="005E74BD"/>
    <w:rsid w:val="005F272F"/>
    <w:rsid w:val="0060578C"/>
    <w:rsid w:val="00620BE1"/>
    <w:rsid w:val="00640A68"/>
    <w:rsid w:val="006641F2"/>
    <w:rsid w:val="00685002"/>
    <w:rsid w:val="006A0307"/>
    <w:rsid w:val="006A15E8"/>
    <w:rsid w:val="006C74DB"/>
    <w:rsid w:val="006E181C"/>
    <w:rsid w:val="006F24CA"/>
    <w:rsid w:val="006F362D"/>
    <w:rsid w:val="00703E46"/>
    <w:rsid w:val="00735048"/>
    <w:rsid w:val="007361E4"/>
    <w:rsid w:val="0074447C"/>
    <w:rsid w:val="00761FD8"/>
    <w:rsid w:val="007624F1"/>
    <w:rsid w:val="00763785"/>
    <w:rsid w:val="007677C1"/>
    <w:rsid w:val="00773B8C"/>
    <w:rsid w:val="0078670A"/>
    <w:rsid w:val="0079527D"/>
    <w:rsid w:val="007A11BF"/>
    <w:rsid w:val="007B0C35"/>
    <w:rsid w:val="007C0760"/>
    <w:rsid w:val="007C29BD"/>
    <w:rsid w:val="007C60D7"/>
    <w:rsid w:val="007D290C"/>
    <w:rsid w:val="007E0771"/>
    <w:rsid w:val="007F3B03"/>
    <w:rsid w:val="007F4289"/>
    <w:rsid w:val="00802E63"/>
    <w:rsid w:val="00807E32"/>
    <w:rsid w:val="00822369"/>
    <w:rsid w:val="00841EE2"/>
    <w:rsid w:val="00850347"/>
    <w:rsid w:val="00865841"/>
    <w:rsid w:val="00865D07"/>
    <w:rsid w:val="008B3D8F"/>
    <w:rsid w:val="008B64CA"/>
    <w:rsid w:val="008C5E9D"/>
    <w:rsid w:val="008D0BD2"/>
    <w:rsid w:val="008D1458"/>
    <w:rsid w:val="00902569"/>
    <w:rsid w:val="009215AF"/>
    <w:rsid w:val="0092321C"/>
    <w:rsid w:val="009239D0"/>
    <w:rsid w:val="009473C1"/>
    <w:rsid w:val="0095483C"/>
    <w:rsid w:val="009566FD"/>
    <w:rsid w:val="00965EAB"/>
    <w:rsid w:val="00982C66"/>
    <w:rsid w:val="00987A7B"/>
    <w:rsid w:val="00991392"/>
    <w:rsid w:val="00992ACF"/>
    <w:rsid w:val="009C45AD"/>
    <w:rsid w:val="009E0595"/>
    <w:rsid w:val="009E2F88"/>
    <w:rsid w:val="009E55DC"/>
    <w:rsid w:val="009F67AB"/>
    <w:rsid w:val="00A01B30"/>
    <w:rsid w:val="00A165F2"/>
    <w:rsid w:val="00A25E2D"/>
    <w:rsid w:val="00A26D9E"/>
    <w:rsid w:val="00A367F7"/>
    <w:rsid w:val="00A42548"/>
    <w:rsid w:val="00A452B4"/>
    <w:rsid w:val="00A652EA"/>
    <w:rsid w:val="00A65FFE"/>
    <w:rsid w:val="00AB2135"/>
    <w:rsid w:val="00AC29E9"/>
    <w:rsid w:val="00AD4551"/>
    <w:rsid w:val="00AF009E"/>
    <w:rsid w:val="00B07664"/>
    <w:rsid w:val="00B121D8"/>
    <w:rsid w:val="00B1599D"/>
    <w:rsid w:val="00B31DF0"/>
    <w:rsid w:val="00B37E86"/>
    <w:rsid w:val="00B5161A"/>
    <w:rsid w:val="00B5261B"/>
    <w:rsid w:val="00B630B1"/>
    <w:rsid w:val="00B72A7A"/>
    <w:rsid w:val="00B7382F"/>
    <w:rsid w:val="00B76DB0"/>
    <w:rsid w:val="00B87358"/>
    <w:rsid w:val="00BA0A6D"/>
    <w:rsid w:val="00BA4F02"/>
    <w:rsid w:val="00BA5680"/>
    <w:rsid w:val="00BA77AD"/>
    <w:rsid w:val="00BB36AB"/>
    <w:rsid w:val="00BD491D"/>
    <w:rsid w:val="00BD75D5"/>
    <w:rsid w:val="00C1275E"/>
    <w:rsid w:val="00C20FE4"/>
    <w:rsid w:val="00C374DC"/>
    <w:rsid w:val="00C50E78"/>
    <w:rsid w:val="00C61F4C"/>
    <w:rsid w:val="00C75767"/>
    <w:rsid w:val="00C82C55"/>
    <w:rsid w:val="00C82E96"/>
    <w:rsid w:val="00C83E5B"/>
    <w:rsid w:val="00C93248"/>
    <w:rsid w:val="00CA2BA5"/>
    <w:rsid w:val="00CA61D2"/>
    <w:rsid w:val="00CB181F"/>
    <w:rsid w:val="00CB7F8C"/>
    <w:rsid w:val="00CC274D"/>
    <w:rsid w:val="00CD3415"/>
    <w:rsid w:val="00CD4799"/>
    <w:rsid w:val="00CD5300"/>
    <w:rsid w:val="00D001D4"/>
    <w:rsid w:val="00D014C2"/>
    <w:rsid w:val="00D02581"/>
    <w:rsid w:val="00D264F8"/>
    <w:rsid w:val="00D51C16"/>
    <w:rsid w:val="00D52844"/>
    <w:rsid w:val="00D53429"/>
    <w:rsid w:val="00D577F6"/>
    <w:rsid w:val="00D732AA"/>
    <w:rsid w:val="00D76885"/>
    <w:rsid w:val="00D861C0"/>
    <w:rsid w:val="00D93BDA"/>
    <w:rsid w:val="00D96A26"/>
    <w:rsid w:val="00DB3126"/>
    <w:rsid w:val="00DC219C"/>
    <w:rsid w:val="00DD0E6A"/>
    <w:rsid w:val="00DD21E3"/>
    <w:rsid w:val="00DD476B"/>
    <w:rsid w:val="00DE11D1"/>
    <w:rsid w:val="00DE7830"/>
    <w:rsid w:val="00DF12B5"/>
    <w:rsid w:val="00E0631E"/>
    <w:rsid w:val="00E151D2"/>
    <w:rsid w:val="00E25CED"/>
    <w:rsid w:val="00E2718B"/>
    <w:rsid w:val="00E30A82"/>
    <w:rsid w:val="00E32781"/>
    <w:rsid w:val="00E52AF5"/>
    <w:rsid w:val="00E63461"/>
    <w:rsid w:val="00E704FA"/>
    <w:rsid w:val="00E962FF"/>
    <w:rsid w:val="00ED3821"/>
    <w:rsid w:val="00ED4D98"/>
    <w:rsid w:val="00EF5C5E"/>
    <w:rsid w:val="00EF725B"/>
    <w:rsid w:val="00EF7372"/>
    <w:rsid w:val="00F0118F"/>
    <w:rsid w:val="00F40EC9"/>
    <w:rsid w:val="00F5550A"/>
    <w:rsid w:val="00F628D6"/>
    <w:rsid w:val="00F76341"/>
    <w:rsid w:val="00F800E7"/>
    <w:rsid w:val="00F87372"/>
    <w:rsid w:val="00F91F25"/>
    <w:rsid w:val="00F948BC"/>
    <w:rsid w:val="00FB0444"/>
    <w:rsid w:val="00FC68F0"/>
    <w:rsid w:val="00FD3063"/>
    <w:rsid w:val="00FD3506"/>
    <w:rsid w:val="00FE299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40132E"/>
  <w15:docId w15:val="{33C171E7-B224-0549-94F2-5F4D850F9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9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181C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242852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styleId="ListParagraph">
    <w:name w:val="List Paragraph"/>
    <w:basedOn w:val="Normal"/>
    <w:uiPriority w:val="99"/>
    <w:qFormat/>
    <w:rsid w:val="001D4CA2"/>
    <w:pPr>
      <w:spacing w:after="0"/>
      <w:ind w:left="720"/>
    </w:pPr>
    <w:rPr>
      <w:rFonts w:ascii="Cambria" w:eastAsia="Cambria" w:hAnsi="Cambria" w:cs="Cambria"/>
      <w:lang w:val="en-AU"/>
    </w:rPr>
  </w:style>
  <w:style w:type="character" w:styleId="Hyperlink">
    <w:name w:val="Hyperlink"/>
    <w:basedOn w:val="DefaultParagraphFont"/>
    <w:rsid w:val="0071771E"/>
    <w:rPr>
      <w:color w:val="9454C3" w:themeColor="hyperlink"/>
      <w:u w:val="single"/>
    </w:rPr>
  </w:style>
  <w:style w:type="paragraph" w:customStyle="1" w:styleId="msobodytext4">
    <w:name w:val="msobodytext4"/>
    <w:rsid w:val="007A0BCD"/>
    <w:pPr>
      <w:spacing w:after="120" w:line="268" w:lineRule="auto"/>
    </w:pPr>
    <w:rPr>
      <w:rFonts w:ascii="Gill Sans MT" w:eastAsia="Times New Roman" w:hAnsi="Gill Sans MT" w:cs="Times New Roman"/>
      <w:i/>
      <w:iCs/>
      <w:color w:val="000000"/>
      <w:kern w:val="28"/>
      <w:sz w:val="22"/>
      <w:szCs w:val="22"/>
      <w:lang w:val="en-AU" w:eastAsia="en-AU"/>
    </w:rPr>
  </w:style>
  <w:style w:type="character" w:styleId="FollowedHyperlink">
    <w:name w:val="FollowedHyperlink"/>
    <w:basedOn w:val="DefaultParagraphFont"/>
    <w:rsid w:val="00C85C55"/>
    <w:rPr>
      <w:color w:val="3EBBF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0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9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mrsmarrion.weebly.com/" TargetMode="External"/><Relationship Id="rId26" Type="http://schemas.openxmlformats.org/officeDocument/2006/relationships/hyperlink" Target="https://www.kidsa-z.com/main/Logi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safety.gov.au/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Ella.Marrion@education.wa.edu.au" TargetMode="External"/><Relationship Id="rId12" Type="http://schemas.openxmlformats.org/officeDocument/2006/relationships/hyperlink" Target="https://www.landsdaleps.wa.edu.au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mathletics.com.a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arent.scsa.wa.edu.au/what-will-my-child-learn" TargetMode="External"/><Relationship Id="rId20" Type="http://schemas.openxmlformats.org/officeDocument/2006/relationships/hyperlink" Target="https://parent.scsa.wa.edu.au/what-will-my-child-learn" TargetMode="External"/><Relationship Id="rId29" Type="http://schemas.openxmlformats.org/officeDocument/2006/relationships/hyperlink" Target="https://www.ziptales.com/student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ndsdaleps.wa.edu.au/" TargetMode="External"/><Relationship Id="rId24" Type="http://schemas.openxmlformats.org/officeDocument/2006/relationships/hyperlink" Target="https://www.ziptales.com/student/index.php" TargetMode="External"/><Relationship Id="rId32" Type="http://schemas.openxmlformats.org/officeDocument/2006/relationships/hyperlink" Target="http://www.3plearning.com/software/readiwrite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ustraliancurriculum.edu.au/parent-information/" TargetMode="External"/><Relationship Id="rId23" Type="http://schemas.openxmlformats.org/officeDocument/2006/relationships/hyperlink" Target="http://www.studyladder.com" TargetMode="External"/><Relationship Id="rId28" Type="http://schemas.openxmlformats.org/officeDocument/2006/relationships/hyperlink" Target="http://www.studyladder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australiancurriculum.edu.au/parent-information/" TargetMode="External"/><Relationship Id="rId31" Type="http://schemas.openxmlformats.org/officeDocument/2006/relationships/hyperlink" Target="https://www.kidsa-z.com/main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mrsmarrion.weebly.com/" TargetMode="External"/><Relationship Id="rId22" Type="http://schemas.openxmlformats.org/officeDocument/2006/relationships/hyperlink" Target="https://www.esafety.gov.au/" TargetMode="External"/><Relationship Id="rId27" Type="http://schemas.openxmlformats.org/officeDocument/2006/relationships/hyperlink" Target="http://www.3plearning.com/software/readiwriter/" TargetMode="External"/><Relationship Id="rId30" Type="http://schemas.openxmlformats.org/officeDocument/2006/relationships/hyperlink" Target="http://www.mathletics.com.au/" TargetMode="External"/><Relationship Id="rId8" Type="http://schemas.openxmlformats.org/officeDocument/2006/relationships/hyperlink" Target="mailto:Ella.Marrion@education.wa.edu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ornerstone%20Brochure.dotx" TargetMode="External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rnerstone Brochure">
      <a:majorFont>
        <a:latin typeface="Corbel"/>
        <a:ea typeface=""/>
        <a:cs typeface=""/>
        <a:font script="Jpan" typeface="ＭＳ ゴシック"/>
      </a:majorFont>
      <a:minorFont>
        <a:latin typeface="Corbe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Macintosh%20HD:Applications:Microsoft%20Office%202011:Office:Media:Templates:Publishing%20Layout%20View:Brochures:Cornerstone%20Brochure.dotx</Template>
  <TotalTime>73</TotalTime>
  <Pages>2</Pages>
  <Words>4</Words>
  <Characters>27</Characters>
  <Application>Microsoft Office Word</Application>
  <DocSecurity>0</DocSecurity>
  <Lines>1</Lines>
  <Paragraphs>1</Paragraphs>
  <ScaleCrop>false</ScaleCrop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Department of Education</dc:creator>
  <cp:keywords/>
  <dc:description/>
  <cp:lastModifiedBy>MARRION Ellerene [Landsdale Primary School]</cp:lastModifiedBy>
  <cp:revision>24</cp:revision>
  <cp:lastPrinted>2023-02-21T03:23:00Z</cp:lastPrinted>
  <dcterms:created xsi:type="dcterms:W3CDTF">2023-02-19T02:30:00Z</dcterms:created>
  <dcterms:modified xsi:type="dcterms:W3CDTF">2023-02-21T08:36:00Z</dcterms:modified>
  <cp:category/>
</cp:coreProperties>
</file>